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A1EB4" w14:textId="77777777" w:rsidR="005156ED" w:rsidRPr="00E02485" w:rsidRDefault="005156ED" w:rsidP="007F34E9">
      <w:pPr>
        <w:rPr>
          <w:rStyle w:val="nfase"/>
          <w:rFonts w:ascii="Tahoma" w:hAnsi="Tahoma" w:cs="Tahoma"/>
          <w:i w:val="0"/>
          <w:sz w:val="20"/>
          <w:szCs w:val="20"/>
        </w:rPr>
      </w:pPr>
    </w:p>
    <w:p w14:paraId="42F99F30" w14:textId="77FB19AF" w:rsidR="00EA70A4" w:rsidRPr="007D2C3F" w:rsidRDefault="00B71484" w:rsidP="00EA70A4">
      <w:pPr>
        <w:jc w:val="center"/>
        <w:rPr>
          <w:rStyle w:val="nfase"/>
          <w:rFonts w:ascii="Arial" w:hAnsi="Arial" w:cs="Arial"/>
          <w:b/>
          <w:i w:val="0"/>
          <w:sz w:val="22"/>
          <w:szCs w:val="22"/>
        </w:rPr>
      </w:pPr>
      <w:r w:rsidRPr="007D2C3F">
        <w:rPr>
          <w:rStyle w:val="nfase"/>
          <w:rFonts w:ascii="Arial" w:hAnsi="Arial" w:cs="Arial"/>
          <w:b/>
          <w:i w:val="0"/>
          <w:sz w:val="22"/>
          <w:szCs w:val="22"/>
        </w:rPr>
        <w:t>DISPENSA DE LICITAÇÃO Nº</w:t>
      </w:r>
      <w:r w:rsidR="00EA70A4" w:rsidRPr="007D2C3F">
        <w:rPr>
          <w:rStyle w:val="nfase"/>
          <w:rFonts w:ascii="Arial" w:hAnsi="Arial" w:cs="Arial"/>
          <w:b/>
          <w:i w:val="0"/>
          <w:sz w:val="22"/>
          <w:szCs w:val="22"/>
        </w:rPr>
        <w:t>00</w:t>
      </w:r>
      <w:r w:rsidR="00874CEB" w:rsidRPr="007D2C3F">
        <w:rPr>
          <w:rStyle w:val="nfase"/>
          <w:rFonts w:ascii="Arial" w:hAnsi="Arial" w:cs="Arial"/>
          <w:b/>
          <w:i w:val="0"/>
          <w:sz w:val="22"/>
          <w:szCs w:val="22"/>
        </w:rPr>
        <w:t>2</w:t>
      </w:r>
      <w:r w:rsidR="00EA70A4" w:rsidRPr="007D2C3F">
        <w:rPr>
          <w:rStyle w:val="nfase"/>
          <w:rFonts w:ascii="Arial" w:hAnsi="Arial" w:cs="Arial"/>
          <w:b/>
          <w:i w:val="0"/>
          <w:sz w:val="22"/>
          <w:szCs w:val="22"/>
        </w:rPr>
        <w:t>/202</w:t>
      </w:r>
      <w:r w:rsidR="00874CEB" w:rsidRPr="007D2C3F">
        <w:rPr>
          <w:rStyle w:val="nfase"/>
          <w:rFonts w:ascii="Arial" w:hAnsi="Arial" w:cs="Arial"/>
          <w:b/>
          <w:i w:val="0"/>
          <w:sz w:val="22"/>
          <w:szCs w:val="22"/>
        </w:rPr>
        <w:t>6</w:t>
      </w:r>
    </w:p>
    <w:p w14:paraId="49D5ADAF" w14:textId="1A0167D9" w:rsidR="00B71484" w:rsidRPr="007D2C3F" w:rsidRDefault="00B71484" w:rsidP="00EA70A4">
      <w:pPr>
        <w:jc w:val="center"/>
        <w:rPr>
          <w:rFonts w:ascii="Arial" w:hAnsi="Arial" w:cs="Arial"/>
          <w:iCs/>
          <w:sz w:val="22"/>
          <w:szCs w:val="22"/>
        </w:rPr>
      </w:pPr>
      <w:r w:rsidRPr="007D2C3F">
        <w:rPr>
          <w:rFonts w:ascii="Arial" w:hAnsi="Arial" w:cs="Arial"/>
          <w:b/>
          <w:iCs/>
          <w:sz w:val="22"/>
          <w:szCs w:val="22"/>
        </w:rPr>
        <w:t>INTENÇÃO DE DISPENSA DE LICITAÇÃO ART. 75, INCISO I</w:t>
      </w:r>
      <w:r w:rsidR="00D12BB3" w:rsidRPr="007D2C3F">
        <w:rPr>
          <w:rFonts w:ascii="Arial" w:hAnsi="Arial" w:cs="Arial"/>
          <w:b/>
          <w:iCs/>
          <w:sz w:val="22"/>
          <w:szCs w:val="22"/>
        </w:rPr>
        <w:t>I</w:t>
      </w:r>
      <w:r w:rsidRPr="007D2C3F">
        <w:rPr>
          <w:rFonts w:ascii="Arial" w:hAnsi="Arial" w:cs="Arial"/>
          <w:b/>
          <w:iCs/>
          <w:sz w:val="22"/>
          <w:szCs w:val="22"/>
        </w:rPr>
        <w:t xml:space="preserve">, § 3º DA LEI FEDERAL Nº 14.133/2021. </w:t>
      </w:r>
    </w:p>
    <w:p w14:paraId="2574FCE6" w14:textId="77777777" w:rsidR="00B71484" w:rsidRPr="007D2C3F" w:rsidRDefault="00B71484" w:rsidP="00B71484">
      <w:pPr>
        <w:jc w:val="center"/>
        <w:rPr>
          <w:rStyle w:val="nfase"/>
          <w:rFonts w:ascii="Arial" w:hAnsi="Arial" w:cs="Arial"/>
          <w:i w:val="0"/>
          <w:sz w:val="22"/>
          <w:szCs w:val="22"/>
        </w:rPr>
      </w:pPr>
    </w:p>
    <w:p w14:paraId="4FA087D1" w14:textId="32D53D82" w:rsidR="00567EE4" w:rsidRPr="007D2C3F" w:rsidRDefault="00874CEB" w:rsidP="007D2C3F">
      <w:pPr>
        <w:pStyle w:val="Corpodetexto"/>
        <w:spacing w:before="220" w:line="360" w:lineRule="auto"/>
        <w:ind w:left="112" w:right="-15"/>
        <w:jc w:val="both"/>
        <w:rPr>
          <w:rFonts w:ascii="Arial" w:eastAsia="Tahoma" w:hAnsi="Arial" w:cs="Arial"/>
          <w:b/>
          <w:bCs/>
          <w:iCs/>
          <w:sz w:val="22"/>
          <w:szCs w:val="22"/>
          <w:lang w:val="pt-PT" w:eastAsia="en-US"/>
        </w:rPr>
      </w:pPr>
      <w:r w:rsidRPr="007D2C3F">
        <w:rPr>
          <w:rFonts w:ascii="Arial" w:hAnsi="Arial" w:cs="Arial"/>
          <w:b/>
          <w:bCs/>
          <w:w w:val="90"/>
          <w:sz w:val="22"/>
          <w:szCs w:val="22"/>
        </w:rPr>
        <w:t>O CONSÓRCIO INTERMUNICIPAL DE SAÚDE DO ARAGUAIA/MT</w:t>
      </w:r>
      <w:r w:rsidRPr="007D2C3F">
        <w:rPr>
          <w:rFonts w:ascii="Arial" w:hAnsi="Arial" w:cs="Arial"/>
          <w:w w:val="90"/>
          <w:sz w:val="22"/>
          <w:szCs w:val="22"/>
        </w:rPr>
        <w:t xml:space="preserve">, em conformidade com o disposto do § 3º do art. 75 da Lei nº </w:t>
      </w:r>
      <w:r w:rsidRPr="007D2C3F">
        <w:rPr>
          <w:rFonts w:ascii="Arial" w:hAnsi="Arial" w:cs="Arial"/>
          <w:w w:val="80"/>
          <w:sz w:val="22"/>
          <w:szCs w:val="22"/>
        </w:rPr>
        <w:t xml:space="preserve">14.133/2021, torna público para conhecimento dos interessados a realização de DISPENSA DE LICITAÇÃO, com critério de julgamento MENOR PREÇO, tendo como objeto </w:t>
      </w:r>
      <w:r w:rsidRPr="007D2C3F">
        <w:rPr>
          <w:rFonts w:ascii="Arial" w:hAnsi="Arial" w:cs="Arial"/>
          <w:b/>
          <w:i/>
          <w:w w:val="80"/>
          <w:sz w:val="22"/>
          <w:szCs w:val="22"/>
        </w:rPr>
        <w:t>Contratação de Prestação de Serviços para Locação - Licença de Uso de Software de Gestão Pública, Sistematizado em Ambiente 100% WEB, com Hospedagem de Dados em Internet Data Center - IDC,  incluindo obrigatoriamente módulo com atendimento integral ao SIAFIC (Sistema Único e Integrado de Execução Orçamentária, Administração Financeira e Controle), conforme Decreto Federal nº 10.540/2020, de acordo com os critério estabelecidos neste Termo de Referência do Consórcio Intermunicipal de Saúde do Araguaia/MT, conforme as condições, especificações e exigências técnicas constantes neste Termo de Referência e seu anexo</w:t>
      </w:r>
      <w:r w:rsidRPr="007D2C3F">
        <w:rPr>
          <w:rFonts w:ascii="Arial" w:eastAsia="Calibri" w:hAnsi="Arial" w:cs="Arial"/>
          <w:color w:val="000000"/>
          <w:sz w:val="22"/>
          <w:szCs w:val="22"/>
        </w:rPr>
        <w:t xml:space="preserve">, </w:t>
      </w:r>
      <w:r w:rsidRPr="007D2C3F">
        <w:rPr>
          <w:rFonts w:ascii="Arial" w:hAnsi="Arial" w:cs="Arial"/>
          <w:w w:val="85"/>
          <w:sz w:val="22"/>
          <w:szCs w:val="22"/>
        </w:rPr>
        <w:t xml:space="preserve">nos </w:t>
      </w:r>
      <w:r w:rsidRPr="007D2C3F">
        <w:rPr>
          <w:rFonts w:ascii="Arial" w:hAnsi="Arial" w:cs="Arial"/>
          <w:w w:val="90"/>
          <w:sz w:val="22"/>
          <w:szCs w:val="22"/>
        </w:rPr>
        <w:t>termos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do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Art.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nº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75,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inciso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II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da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Lei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14.133/2021,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e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de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acordo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com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as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condições,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critérios</w:t>
      </w:r>
      <w:r w:rsidRPr="007D2C3F">
        <w:rPr>
          <w:rFonts w:ascii="Arial" w:hAnsi="Arial" w:cs="Arial"/>
          <w:spacing w:val="-9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>e</w:t>
      </w:r>
      <w:r w:rsidRPr="007D2C3F">
        <w:rPr>
          <w:rFonts w:ascii="Arial" w:hAnsi="Arial" w:cs="Arial"/>
          <w:spacing w:val="-10"/>
          <w:w w:val="90"/>
          <w:sz w:val="22"/>
          <w:szCs w:val="22"/>
        </w:rPr>
        <w:t xml:space="preserve"> </w:t>
      </w:r>
      <w:r w:rsidRPr="007D2C3F">
        <w:rPr>
          <w:rFonts w:ascii="Arial" w:hAnsi="Arial" w:cs="Arial"/>
          <w:w w:val="90"/>
          <w:sz w:val="22"/>
          <w:szCs w:val="22"/>
        </w:rPr>
        <w:t xml:space="preserve">procedimentos </w:t>
      </w:r>
      <w:r w:rsidRPr="007D2C3F">
        <w:rPr>
          <w:rFonts w:ascii="Arial" w:hAnsi="Arial" w:cs="Arial"/>
          <w:w w:val="85"/>
          <w:sz w:val="22"/>
          <w:szCs w:val="22"/>
        </w:rPr>
        <w:t>estabelecidos,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objetivando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obter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a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melhor</w:t>
      </w:r>
      <w:r w:rsidRPr="007D2C3F">
        <w:rPr>
          <w:rFonts w:ascii="Arial" w:hAnsi="Arial" w:cs="Arial"/>
          <w:spacing w:val="-3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proposta,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conforme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Aviso</w:t>
      </w:r>
      <w:r w:rsidRPr="007D2C3F">
        <w:rPr>
          <w:rFonts w:ascii="Arial" w:hAnsi="Arial" w:cs="Arial"/>
          <w:spacing w:val="-1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detalhado,</w:t>
      </w:r>
      <w:r w:rsidRPr="007D2C3F">
        <w:rPr>
          <w:rFonts w:ascii="Arial" w:hAnsi="Arial" w:cs="Arial"/>
          <w:spacing w:val="-3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Termo</w:t>
      </w:r>
      <w:r w:rsidRPr="007D2C3F">
        <w:rPr>
          <w:rFonts w:ascii="Arial" w:hAnsi="Arial" w:cs="Arial"/>
          <w:spacing w:val="-3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de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Referência</w:t>
      </w:r>
      <w:r w:rsidRPr="007D2C3F">
        <w:rPr>
          <w:rFonts w:ascii="Arial" w:hAnsi="Arial" w:cs="Arial"/>
          <w:spacing w:val="-3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e</w:t>
      </w:r>
      <w:r w:rsidRPr="007D2C3F">
        <w:rPr>
          <w:rFonts w:ascii="Arial" w:hAnsi="Arial" w:cs="Arial"/>
          <w:spacing w:val="-3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 xml:space="preserve">Anexos, </w:t>
      </w:r>
      <w:r w:rsidRPr="007D2C3F">
        <w:rPr>
          <w:rFonts w:ascii="Arial" w:hAnsi="Arial" w:cs="Arial"/>
          <w:w w:val="80"/>
          <w:sz w:val="22"/>
          <w:szCs w:val="22"/>
        </w:rPr>
        <w:t xml:space="preserve">disponíveis no site: </w:t>
      </w:r>
      <w:hyperlink r:id="rId8" w:history="1">
        <w:r w:rsidRPr="007D2C3F">
          <w:rPr>
            <w:rStyle w:val="Hyperlink"/>
            <w:rFonts w:ascii="Arial" w:hAnsi="Arial" w:cs="Arial"/>
            <w:w w:val="80"/>
            <w:sz w:val="22"/>
            <w:szCs w:val="22"/>
          </w:rPr>
          <w:t>www.saofelixdoaraguaia.mt.gov.br/cisa</w:t>
        </w:r>
      </w:hyperlink>
      <w:r w:rsidRPr="007D2C3F">
        <w:rPr>
          <w:rFonts w:ascii="Arial" w:hAnsi="Arial" w:cs="Arial"/>
          <w:w w:val="80"/>
          <w:sz w:val="22"/>
          <w:szCs w:val="22"/>
        </w:rPr>
        <w:t>.</w:t>
      </w:r>
      <w:r w:rsidRPr="007D2C3F">
        <w:rPr>
          <w:rFonts w:ascii="Arial" w:hAnsi="Arial" w:cs="Arial"/>
          <w:w w:val="80"/>
          <w:sz w:val="22"/>
          <w:szCs w:val="22"/>
        </w:rPr>
        <w:t xml:space="preserve"> </w:t>
      </w:r>
      <w:r w:rsidRPr="007D2C3F">
        <w:rPr>
          <w:rFonts w:ascii="Arial" w:hAnsi="Arial" w:cs="Arial"/>
          <w:w w:val="80"/>
          <w:sz w:val="22"/>
          <w:szCs w:val="22"/>
        </w:rPr>
        <w:t>As propostas serão</w:t>
      </w:r>
      <w:r w:rsidRPr="007D2C3F">
        <w:rPr>
          <w:rFonts w:ascii="Arial" w:hAnsi="Arial" w:cs="Arial"/>
          <w:sz w:val="22"/>
          <w:szCs w:val="22"/>
        </w:rPr>
        <w:t xml:space="preserve"> </w:t>
      </w:r>
      <w:r w:rsidRPr="007D2C3F">
        <w:rPr>
          <w:rFonts w:ascii="Arial" w:hAnsi="Arial" w:cs="Arial"/>
          <w:w w:val="80"/>
          <w:sz w:val="22"/>
          <w:szCs w:val="22"/>
        </w:rPr>
        <w:t>recebidas pelo</w:t>
      </w:r>
      <w:r w:rsidRPr="007D2C3F">
        <w:rPr>
          <w:rFonts w:ascii="Arial" w:hAnsi="Arial" w:cs="Arial"/>
          <w:sz w:val="22"/>
          <w:szCs w:val="22"/>
        </w:rPr>
        <w:t xml:space="preserve"> </w:t>
      </w:r>
      <w:r w:rsidRPr="007D2C3F">
        <w:rPr>
          <w:rFonts w:ascii="Arial" w:hAnsi="Arial" w:cs="Arial"/>
          <w:w w:val="80"/>
          <w:sz w:val="22"/>
          <w:szCs w:val="22"/>
        </w:rPr>
        <w:t>e-mai</w:t>
      </w:r>
      <w:r w:rsidR="007D2C3F">
        <w:rPr>
          <w:rFonts w:ascii="Arial" w:hAnsi="Arial" w:cs="Arial"/>
          <w:w w:val="80"/>
          <w:sz w:val="22"/>
          <w:szCs w:val="22"/>
        </w:rPr>
        <w:t>l:</w:t>
      </w:r>
      <w:r w:rsidRPr="007D2C3F">
        <w:rPr>
          <w:rFonts w:ascii="Arial" w:hAnsi="Arial" w:cs="Arial"/>
          <w:w w:val="80"/>
          <w:sz w:val="22"/>
          <w:szCs w:val="22"/>
        </w:rPr>
        <w:t xml:space="preserve"> </w:t>
      </w:r>
      <w:hyperlink r:id="rId9" w:history="1">
        <w:r w:rsidRPr="007D2C3F">
          <w:rPr>
            <w:rStyle w:val="Hyperlink"/>
            <w:rFonts w:ascii="Arial" w:hAnsi="Arial" w:cs="Arial"/>
            <w:w w:val="80"/>
            <w:sz w:val="22"/>
            <w:szCs w:val="22"/>
          </w:rPr>
          <w:t>licitacisa@hotmail.com,</w:t>
        </w:r>
      </w:hyperlink>
      <w:r w:rsidRPr="007D2C3F">
        <w:rPr>
          <w:rFonts w:ascii="Arial" w:hAnsi="Arial" w:cs="Arial"/>
          <w:sz w:val="22"/>
          <w:szCs w:val="22"/>
        </w:rPr>
        <w:t xml:space="preserve"> </w:t>
      </w:r>
      <w:r w:rsidRPr="007D2C3F">
        <w:rPr>
          <w:rFonts w:ascii="Arial" w:hAnsi="Arial" w:cs="Arial"/>
          <w:w w:val="80"/>
          <w:sz w:val="22"/>
          <w:szCs w:val="22"/>
        </w:rPr>
        <w:t>até</w:t>
      </w:r>
      <w:r w:rsidRPr="007D2C3F">
        <w:rPr>
          <w:rFonts w:ascii="Arial" w:hAnsi="Arial" w:cs="Arial"/>
          <w:sz w:val="22"/>
          <w:szCs w:val="22"/>
        </w:rPr>
        <w:t xml:space="preserve"> </w:t>
      </w:r>
      <w:r w:rsidRPr="007D2C3F">
        <w:rPr>
          <w:rFonts w:ascii="Arial" w:hAnsi="Arial" w:cs="Arial"/>
          <w:w w:val="80"/>
          <w:sz w:val="22"/>
          <w:szCs w:val="22"/>
        </w:rPr>
        <w:t>às</w:t>
      </w:r>
      <w:r w:rsidRPr="007D2C3F">
        <w:rPr>
          <w:rFonts w:ascii="Arial" w:hAnsi="Arial" w:cs="Arial"/>
          <w:sz w:val="22"/>
          <w:szCs w:val="22"/>
        </w:rPr>
        <w:t xml:space="preserve"> </w:t>
      </w:r>
      <w:r w:rsidRPr="007D2C3F">
        <w:rPr>
          <w:rFonts w:ascii="Arial" w:hAnsi="Arial" w:cs="Arial"/>
          <w:w w:val="80"/>
          <w:sz w:val="22"/>
          <w:szCs w:val="22"/>
        </w:rPr>
        <w:t xml:space="preserve">09h:00 </w:t>
      </w:r>
      <w:proofErr w:type="spellStart"/>
      <w:r w:rsidRPr="007D2C3F">
        <w:rPr>
          <w:rFonts w:ascii="Arial" w:hAnsi="Arial" w:cs="Arial"/>
          <w:w w:val="80"/>
          <w:sz w:val="22"/>
          <w:szCs w:val="22"/>
        </w:rPr>
        <w:t>hs</w:t>
      </w:r>
      <w:proofErr w:type="spellEnd"/>
      <w:r w:rsidRPr="007D2C3F">
        <w:rPr>
          <w:rFonts w:ascii="Arial" w:hAnsi="Arial" w:cs="Arial"/>
          <w:w w:val="80"/>
          <w:sz w:val="22"/>
          <w:szCs w:val="22"/>
        </w:rPr>
        <w:t xml:space="preserve"> do dia 27/03/2026</w:t>
      </w:r>
      <w:r w:rsidRPr="007D2C3F">
        <w:rPr>
          <w:rFonts w:ascii="Arial" w:hAnsi="Arial" w:cs="Arial"/>
          <w:spacing w:val="40"/>
          <w:sz w:val="22"/>
          <w:szCs w:val="22"/>
        </w:rPr>
        <w:t xml:space="preserve"> </w:t>
      </w:r>
      <w:r w:rsidRPr="007D2C3F">
        <w:rPr>
          <w:rFonts w:ascii="Arial" w:hAnsi="Arial" w:cs="Arial"/>
          <w:w w:val="85"/>
          <w:sz w:val="22"/>
          <w:szCs w:val="22"/>
        </w:rPr>
        <w:t>ou entregues mediante protocolo, no setor de licitações e contratos, situado na Rua da Saudade, SNº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>,</w:t>
      </w:r>
      <w:r w:rsidRPr="007D2C3F">
        <w:rPr>
          <w:rFonts w:ascii="Arial" w:hAnsi="Arial" w:cs="Arial"/>
          <w:spacing w:val="-3"/>
          <w:w w:val="85"/>
          <w:sz w:val="22"/>
          <w:szCs w:val="22"/>
        </w:rPr>
        <w:t xml:space="preserve"> </w:t>
      </w:r>
      <w:r w:rsidRPr="007D2C3F">
        <w:rPr>
          <w:rFonts w:ascii="Arial" w:hAnsi="Arial" w:cs="Arial"/>
          <w:spacing w:val="-2"/>
          <w:w w:val="85"/>
          <w:sz w:val="22"/>
          <w:szCs w:val="22"/>
        </w:rPr>
        <w:t>Jardim das Pindorama; até às 09h00min da referida data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; 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Informamos que </w:t>
      </w:r>
      <w:r w:rsidRPr="007D2C3F">
        <w:rPr>
          <w:rStyle w:val="nfase"/>
          <w:rFonts w:ascii="Arial" w:hAnsi="Arial" w:cs="Arial"/>
          <w:i w:val="0"/>
          <w:sz w:val="22"/>
          <w:szCs w:val="22"/>
        </w:rPr>
        <w:t>o CISA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tem interesse em obter propostas adicionais e, considerando o que preconiza o </w:t>
      </w:r>
      <w:r w:rsidR="00B71484" w:rsidRPr="007D2C3F">
        <w:rPr>
          <w:rStyle w:val="nfase"/>
          <w:rFonts w:ascii="Arial" w:hAnsi="Arial" w:cs="Arial"/>
          <w:b/>
          <w:bCs/>
          <w:i w:val="0"/>
          <w:sz w:val="22"/>
          <w:szCs w:val="22"/>
        </w:rPr>
        <w:t>§ 3º do Art. 75 da Lei Federal nº 14.133/2021,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  <w:u w:val="single"/>
        </w:rPr>
        <w:t>fica aberto o prazo de 03 (três) dias úteis a contar desta publicação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para que qualquer interessado, caso queira, apresente sua proposta.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DATA LIMITE PARA APRESENTAÇÃO DA PROPOSTA E DOCUMENTAÇÃO </w:t>
      </w:r>
      <w:r w:rsidRPr="007D2C3F">
        <w:rPr>
          <w:rStyle w:val="nfase"/>
          <w:rFonts w:ascii="Arial" w:hAnsi="Arial" w:cs="Arial"/>
          <w:i w:val="0"/>
          <w:sz w:val="22"/>
          <w:szCs w:val="22"/>
        </w:rPr>
        <w:t>24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>/0</w:t>
      </w:r>
      <w:r w:rsidRPr="007D2C3F">
        <w:rPr>
          <w:rStyle w:val="nfase"/>
          <w:rFonts w:ascii="Arial" w:hAnsi="Arial" w:cs="Arial"/>
          <w:i w:val="0"/>
          <w:sz w:val="22"/>
          <w:szCs w:val="22"/>
        </w:rPr>
        <w:t>3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>/202</w:t>
      </w:r>
      <w:r w:rsidRPr="007D2C3F">
        <w:rPr>
          <w:rStyle w:val="nfase"/>
          <w:rFonts w:ascii="Arial" w:hAnsi="Arial" w:cs="Arial"/>
          <w:i w:val="0"/>
          <w:sz w:val="22"/>
          <w:szCs w:val="22"/>
        </w:rPr>
        <w:t>6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A 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27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>/0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3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>/202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6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às 0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9</w:t>
      </w:r>
      <w:r w:rsidR="00ED5AE2" w:rsidRPr="007D2C3F">
        <w:rPr>
          <w:rStyle w:val="nfase"/>
          <w:rFonts w:ascii="Arial" w:hAnsi="Arial" w:cs="Arial"/>
          <w:i w:val="0"/>
          <w:sz w:val="22"/>
          <w:szCs w:val="22"/>
        </w:rPr>
        <w:t>h00min;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</w:t>
      </w:r>
      <w:r w:rsidR="005A7483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VALOR ESTIMADO MENSAL: 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7</w:t>
      </w:r>
      <w:r w:rsidR="005A7483" w:rsidRPr="007D2C3F">
        <w:rPr>
          <w:rStyle w:val="nfase"/>
          <w:rFonts w:ascii="Arial" w:hAnsi="Arial" w:cs="Arial"/>
          <w:i w:val="0"/>
          <w:sz w:val="22"/>
          <w:szCs w:val="22"/>
        </w:rPr>
        <w:t>.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000</w:t>
      </w:r>
      <w:r w:rsidR="005A7483" w:rsidRPr="007D2C3F">
        <w:rPr>
          <w:rStyle w:val="nfase"/>
          <w:rFonts w:ascii="Arial" w:hAnsi="Arial" w:cs="Arial"/>
          <w:i w:val="0"/>
          <w:sz w:val="22"/>
          <w:szCs w:val="22"/>
        </w:rPr>
        <w:t>,00(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sete </w:t>
      </w:r>
      <w:r w:rsidR="005A7483" w:rsidRPr="007D2C3F">
        <w:rPr>
          <w:rStyle w:val="nfase"/>
          <w:rFonts w:ascii="Arial" w:hAnsi="Arial" w:cs="Arial"/>
          <w:i w:val="0"/>
          <w:sz w:val="22"/>
          <w:szCs w:val="22"/>
        </w:rPr>
        <w:t>mil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</w:t>
      </w:r>
      <w:r w:rsidR="005A7483" w:rsidRPr="007D2C3F">
        <w:rPr>
          <w:rStyle w:val="nfase"/>
          <w:rFonts w:ascii="Arial" w:hAnsi="Arial" w:cs="Arial"/>
          <w:i w:val="0"/>
          <w:sz w:val="22"/>
          <w:szCs w:val="22"/>
        </w:rPr>
        <w:t>reais)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. 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>O</w:t>
      </w:r>
      <w:r w:rsidR="00E02485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Edital e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Termo de Referência da Dispensa de licitação estarão disponíveis no Site Oficial do </w:t>
      </w:r>
      <w:r w:rsidR="00011B69" w:rsidRPr="007D2C3F">
        <w:rPr>
          <w:rStyle w:val="nfase"/>
          <w:rFonts w:ascii="Arial" w:hAnsi="Arial" w:cs="Arial"/>
          <w:i w:val="0"/>
          <w:sz w:val="22"/>
          <w:szCs w:val="22"/>
        </w:rPr>
        <w:t>CISA</w:t>
      </w:r>
      <w:r w:rsidR="00B71484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na aba licitações no endereço eletrônico: </w:t>
      </w:r>
      <w:r w:rsidR="00567EE4" w:rsidRPr="007D2C3F">
        <w:rPr>
          <w:rFonts w:ascii="Arial" w:eastAsia="Tahoma" w:hAnsi="Arial" w:cs="Arial"/>
          <w:b/>
          <w:iCs/>
          <w:spacing w:val="1"/>
          <w:sz w:val="22"/>
          <w:szCs w:val="22"/>
          <w:lang w:val="pt-PT" w:eastAsia="en-US"/>
        </w:rPr>
        <w:t xml:space="preserve"> </w:t>
      </w:r>
      <w:hyperlink r:id="rId10" w:history="1">
        <w:r w:rsidR="00E02485" w:rsidRPr="007D2C3F">
          <w:rPr>
            <w:rStyle w:val="Hyperlink"/>
            <w:rFonts w:ascii="Arial" w:eastAsia="Tahoma" w:hAnsi="Arial" w:cs="Arial"/>
            <w:b/>
            <w:bCs/>
            <w:iCs/>
            <w:sz w:val="22"/>
            <w:szCs w:val="22"/>
            <w:lang w:val="pt-PT" w:eastAsia="en-US"/>
          </w:rPr>
          <w:t>https://saofelixdoaraguaia.mt.gov.br/publicacoes-cisa/</w:t>
        </w:r>
      </w:hyperlink>
      <w:r w:rsidR="00E02485" w:rsidRPr="007D2C3F">
        <w:rPr>
          <w:rFonts w:ascii="Arial" w:eastAsia="Tahoma" w:hAnsi="Arial" w:cs="Arial"/>
          <w:b/>
          <w:bCs/>
          <w:iCs/>
          <w:color w:val="0000FF"/>
          <w:sz w:val="22"/>
          <w:szCs w:val="22"/>
          <w:u w:val="single" w:color="0000FF"/>
          <w:lang w:val="pt-PT" w:eastAsia="en-US"/>
        </w:rPr>
        <w:t xml:space="preserve"> </w:t>
      </w:r>
      <w:r w:rsidR="00E02485" w:rsidRPr="007D2C3F">
        <w:rPr>
          <w:rFonts w:ascii="Arial" w:eastAsia="Tahoma" w:hAnsi="Arial" w:cs="Arial"/>
          <w:iCs/>
          <w:sz w:val="22"/>
          <w:szCs w:val="22"/>
          <w:lang w:val="pt-PT" w:eastAsia="en-US"/>
        </w:rPr>
        <w:t>OU poderá ser solicitado via email</w:t>
      </w:r>
      <w:r w:rsidR="007D2C3F" w:rsidRPr="007D2C3F">
        <w:rPr>
          <w:rFonts w:ascii="Arial" w:eastAsia="Tahoma" w:hAnsi="Arial" w:cs="Arial"/>
          <w:iCs/>
          <w:color w:val="0000FF"/>
          <w:sz w:val="22"/>
          <w:szCs w:val="22"/>
          <w:u w:val="single" w:color="0000FF"/>
          <w:lang w:val="pt-PT" w:eastAsia="en-US"/>
        </w:rPr>
        <w:t xml:space="preserve">: </w:t>
      </w:r>
      <w:r w:rsidR="007D2C3F" w:rsidRPr="007D2C3F">
        <w:rPr>
          <w:rStyle w:val="nfase"/>
          <w:rFonts w:ascii="Arial" w:hAnsi="Arial" w:cs="Arial"/>
          <w:b/>
          <w:bCs/>
          <w:i w:val="0"/>
          <w:color w:val="0000FF"/>
          <w:sz w:val="22"/>
          <w:szCs w:val="22"/>
        </w:rPr>
        <w:t>licitacisa@hotmail.com</w:t>
      </w:r>
    </w:p>
    <w:p w14:paraId="34431E79" w14:textId="77777777" w:rsidR="00B71484" w:rsidRPr="007D2C3F" w:rsidRDefault="00B71484" w:rsidP="00B71484">
      <w:pPr>
        <w:jc w:val="both"/>
        <w:rPr>
          <w:rStyle w:val="nfase"/>
          <w:rFonts w:ascii="Arial" w:hAnsi="Arial" w:cs="Arial"/>
          <w:b/>
          <w:i w:val="0"/>
          <w:sz w:val="22"/>
          <w:szCs w:val="22"/>
        </w:rPr>
      </w:pPr>
    </w:p>
    <w:p w14:paraId="0DF4C806" w14:textId="77777777" w:rsidR="00B71484" w:rsidRPr="007D2C3F" w:rsidRDefault="00B71484" w:rsidP="00B71484">
      <w:pPr>
        <w:jc w:val="right"/>
        <w:rPr>
          <w:rStyle w:val="nfase"/>
          <w:rFonts w:ascii="Arial" w:hAnsi="Arial" w:cs="Arial"/>
          <w:i w:val="0"/>
          <w:sz w:val="22"/>
          <w:szCs w:val="22"/>
        </w:rPr>
      </w:pPr>
    </w:p>
    <w:p w14:paraId="02AA4D46" w14:textId="4329D05F" w:rsidR="00B71484" w:rsidRPr="007D2C3F" w:rsidRDefault="00B71484" w:rsidP="00B71484">
      <w:pPr>
        <w:jc w:val="right"/>
        <w:rPr>
          <w:rStyle w:val="nfase"/>
          <w:rFonts w:ascii="Arial" w:hAnsi="Arial" w:cs="Arial"/>
          <w:i w:val="0"/>
          <w:sz w:val="22"/>
          <w:szCs w:val="22"/>
        </w:rPr>
      </w:pPr>
      <w:r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São Félix do Araguaia - MT, em 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23</w:t>
      </w:r>
      <w:r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de 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março</w:t>
      </w:r>
      <w:r w:rsidR="00E02485" w:rsidRPr="007D2C3F">
        <w:rPr>
          <w:rStyle w:val="nfase"/>
          <w:rFonts w:ascii="Arial" w:hAnsi="Arial" w:cs="Arial"/>
          <w:i w:val="0"/>
          <w:sz w:val="22"/>
          <w:szCs w:val="22"/>
        </w:rPr>
        <w:t xml:space="preserve"> de 202</w:t>
      </w:r>
      <w:r w:rsidR="007D2C3F" w:rsidRPr="007D2C3F">
        <w:rPr>
          <w:rStyle w:val="nfase"/>
          <w:rFonts w:ascii="Arial" w:hAnsi="Arial" w:cs="Arial"/>
          <w:i w:val="0"/>
          <w:sz w:val="22"/>
          <w:szCs w:val="22"/>
        </w:rPr>
        <w:t>6</w:t>
      </w:r>
      <w:r w:rsidRPr="007D2C3F">
        <w:rPr>
          <w:rStyle w:val="nfase"/>
          <w:rFonts w:ascii="Arial" w:hAnsi="Arial" w:cs="Arial"/>
          <w:i w:val="0"/>
          <w:sz w:val="22"/>
          <w:szCs w:val="22"/>
        </w:rPr>
        <w:t>.</w:t>
      </w:r>
    </w:p>
    <w:p w14:paraId="5A6327A8" w14:textId="77777777" w:rsidR="00B71484" w:rsidRPr="007D2C3F" w:rsidRDefault="00B71484" w:rsidP="00B71484">
      <w:pPr>
        <w:jc w:val="both"/>
        <w:rPr>
          <w:rStyle w:val="nfase"/>
          <w:rFonts w:ascii="Arial" w:hAnsi="Arial" w:cs="Arial"/>
          <w:i w:val="0"/>
          <w:sz w:val="22"/>
          <w:szCs w:val="22"/>
        </w:rPr>
      </w:pPr>
      <w:r w:rsidRPr="007D2C3F">
        <w:rPr>
          <w:rStyle w:val="nfase"/>
          <w:rFonts w:ascii="Arial" w:hAnsi="Arial" w:cs="Arial"/>
          <w:i w:val="0"/>
          <w:sz w:val="22"/>
          <w:szCs w:val="22"/>
        </w:rPr>
        <w:tab/>
      </w:r>
    </w:p>
    <w:p w14:paraId="28F53ED6" w14:textId="77777777" w:rsidR="00B71484" w:rsidRPr="007D2C3F" w:rsidRDefault="00B71484" w:rsidP="00B71484">
      <w:pPr>
        <w:jc w:val="both"/>
        <w:rPr>
          <w:rStyle w:val="nfase"/>
          <w:rFonts w:ascii="Arial" w:hAnsi="Arial" w:cs="Arial"/>
          <w:i w:val="0"/>
          <w:sz w:val="22"/>
          <w:szCs w:val="22"/>
        </w:rPr>
      </w:pPr>
    </w:p>
    <w:p w14:paraId="63786A50" w14:textId="77777777" w:rsidR="00B71484" w:rsidRPr="007D2C3F" w:rsidRDefault="00B71484" w:rsidP="00B71484">
      <w:pPr>
        <w:jc w:val="both"/>
        <w:rPr>
          <w:rStyle w:val="nfase"/>
          <w:rFonts w:ascii="Arial" w:hAnsi="Arial" w:cs="Arial"/>
          <w:i w:val="0"/>
          <w:sz w:val="22"/>
          <w:szCs w:val="22"/>
        </w:rPr>
      </w:pPr>
    </w:p>
    <w:p w14:paraId="660488B8" w14:textId="77777777" w:rsidR="004753D5" w:rsidRPr="007D2C3F" w:rsidRDefault="004753D5" w:rsidP="004753D5">
      <w:pPr>
        <w:tabs>
          <w:tab w:val="center" w:pos="4252"/>
          <w:tab w:val="right" w:pos="8504"/>
        </w:tabs>
        <w:jc w:val="center"/>
        <w:rPr>
          <w:rFonts w:ascii="Arial" w:hAnsi="Arial" w:cs="Arial"/>
          <w:b/>
          <w:iCs/>
          <w:sz w:val="22"/>
          <w:szCs w:val="22"/>
          <w:lang w:eastAsia="x-none"/>
        </w:rPr>
      </w:pPr>
    </w:p>
    <w:p w14:paraId="484F0591" w14:textId="77777777" w:rsidR="004753D5" w:rsidRPr="007D2C3F" w:rsidRDefault="004753D5" w:rsidP="00B71484">
      <w:pPr>
        <w:tabs>
          <w:tab w:val="center" w:pos="4252"/>
          <w:tab w:val="right" w:pos="8504"/>
        </w:tabs>
        <w:jc w:val="center"/>
        <w:rPr>
          <w:rFonts w:ascii="Arial" w:hAnsi="Arial" w:cs="Arial"/>
          <w:b/>
          <w:iCs/>
          <w:sz w:val="22"/>
          <w:szCs w:val="22"/>
          <w:lang w:eastAsia="x-none"/>
        </w:rPr>
      </w:pPr>
    </w:p>
    <w:p w14:paraId="3A2877D8" w14:textId="6714C225" w:rsidR="00B71484" w:rsidRPr="007D2C3F" w:rsidRDefault="007D2C3F" w:rsidP="00B71484">
      <w:pPr>
        <w:tabs>
          <w:tab w:val="center" w:pos="4252"/>
          <w:tab w:val="right" w:pos="8504"/>
        </w:tabs>
        <w:jc w:val="center"/>
        <w:rPr>
          <w:rFonts w:ascii="Arial" w:hAnsi="Arial" w:cs="Arial"/>
          <w:b/>
          <w:iCs/>
          <w:sz w:val="22"/>
          <w:szCs w:val="22"/>
          <w:lang w:eastAsia="x-none"/>
        </w:rPr>
      </w:pPr>
      <w:r w:rsidRPr="007D2C3F">
        <w:rPr>
          <w:rFonts w:ascii="Arial" w:hAnsi="Arial" w:cs="Arial"/>
          <w:b/>
          <w:bCs/>
          <w:iCs/>
          <w:sz w:val="22"/>
          <w:szCs w:val="22"/>
          <w:lang w:eastAsia="x-none"/>
        </w:rPr>
        <w:t>LÍDIA BARBOSA DE BRITO</w:t>
      </w:r>
    </w:p>
    <w:p w14:paraId="3D8A618D" w14:textId="1138B3AD" w:rsidR="00B71484" w:rsidRPr="007D2C3F" w:rsidRDefault="00E02485" w:rsidP="00B71484">
      <w:pPr>
        <w:tabs>
          <w:tab w:val="center" w:pos="4252"/>
          <w:tab w:val="right" w:pos="8504"/>
        </w:tabs>
        <w:jc w:val="center"/>
        <w:rPr>
          <w:rFonts w:ascii="Arial" w:hAnsi="Arial" w:cs="Arial"/>
          <w:b/>
          <w:bCs/>
          <w:iCs/>
          <w:sz w:val="22"/>
          <w:szCs w:val="22"/>
          <w:lang w:eastAsia="x-none"/>
        </w:rPr>
      </w:pPr>
      <w:r w:rsidRPr="007D2C3F">
        <w:rPr>
          <w:rFonts w:ascii="Arial" w:hAnsi="Arial" w:cs="Arial"/>
          <w:b/>
          <w:bCs/>
          <w:iCs/>
          <w:sz w:val="22"/>
          <w:szCs w:val="22"/>
          <w:lang w:eastAsia="x-none"/>
        </w:rPr>
        <w:t>AGENTE DE CONTRATAÇÃO</w:t>
      </w:r>
    </w:p>
    <w:p w14:paraId="646DF416" w14:textId="72E0EE33" w:rsidR="00B71484" w:rsidRPr="007D2C3F" w:rsidRDefault="00B71484" w:rsidP="00E02485">
      <w:pPr>
        <w:tabs>
          <w:tab w:val="center" w:pos="4252"/>
          <w:tab w:val="right" w:pos="8504"/>
        </w:tabs>
        <w:jc w:val="center"/>
        <w:rPr>
          <w:rFonts w:ascii="Arial" w:hAnsi="Arial" w:cs="Arial"/>
          <w:iCs/>
          <w:sz w:val="22"/>
          <w:szCs w:val="22"/>
        </w:rPr>
      </w:pPr>
      <w:r w:rsidRPr="007D2C3F">
        <w:rPr>
          <w:rFonts w:ascii="Arial" w:hAnsi="Arial" w:cs="Arial"/>
          <w:b/>
          <w:iCs/>
          <w:sz w:val="22"/>
          <w:szCs w:val="22"/>
          <w:lang w:val="x-none" w:eastAsia="x-none"/>
        </w:rPr>
        <w:t>PORT</w:t>
      </w:r>
      <w:r w:rsidRPr="007D2C3F">
        <w:rPr>
          <w:rFonts w:ascii="Arial" w:hAnsi="Arial" w:cs="Arial"/>
          <w:b/>
          <w:iCs/>
          <w:sz w:val="22"/>
          <w:szCs w:val="22"/>
          <w:lang w:eastAsia="x-none"/>
        </w:rPr>
        <w:t>A</w:t>
      </w:r>
      <w:r w:rsidRPr="007D2C3F">
        <w:rPr>
          <w:rFonts w:ascii="Arial" w:hAnsi="Arial" w:cs="Arial"/>
          <w:b/>
          <w:iCs/>
          <w:sz w:val="22"/>
          <w:szCs w:val="22"/>
          <w:lang w:val="x-none" w:eastAsia="x-none"/>
        </w:rPr>
        <w:t xml:space="preserve">RIA </w:t>
      </w:r>
      <w:r w:rsidRPr="007D2C3F">
        <w:rPr>
          <w:rFonts w:ascii="Arial" w:hAnsi="Arial" w:cs="Arial"/>
          <w:b/>
          <w:iCs/>
          <w:sz w:val="22"/>
          <w:szCs w:val="22"/>
          <w:lang w:eastAsia="x-none"/>
        </w:rPr>
        <w:t xml:space="preserve">Nº </w:t>
      </w:r>
      <w:r w:rsidR="00E02485" w:rsidRPr="007D2C3F">
        <w:rPr>
          <w:rFonts w:ascii="Arial" w:hAnsi="Arial" w:cs="Arial"/>
          <w:b/>
          <w:iCs/>
          <w:sz w:val="22"/>
          <w:szCs w:val="22"/>
          <w:lang w:eastAsia="x-none"/>
        </w:rPr>
        <w:t>4</w:t>
      </w:r>
      <w:r w:rsidR="007D2C3F" w:rsidRPr="007D2C3F">
        <w:rPr>
          <w:rFonts w:ascii="Arial" w:hAnsi="Arial" w:cs="Arial"/>
          <w:b/>
          <w:iCs/>
          <w:sz w:val="22"/>
          <w:szCs w:val="22"/>
          <w:lang w:eastAsia="x-none"/>
        </w:rPr>
        <w:t>7</w:t>
      </w:r>
      <w:r w:rsidR="00E02485" w:rsidRPr="007D2C3F">
        <w:rPr>
          <w:rFonts w:ascii="Arial" w:hAnsi="Arial" w:cs="Arial"/>
          <w:b/>
          <w:iCs/>
          <w:sz w:val="22"/>
          <w:szCs w:val="22"/>
          <w:lang w:eastAsia="x-none"/>
        </w:rPr>
        <w:t>/202</w:t>
      </w:r>
      <w:r w:rsidR="007D2C3F" w:rsidRPr="007D2C3F">
        <w:rPr>
          <w:rFonts w:ascii="Arial" w:hAnsi="Arial" w:cs="Arial"/>
          <w:b/>
          <w:iCs/>
          <w:sz w:val="22"/>
          <w:szCs w:val="22"/>
          <w:lang w:eastAsia="x-none"/>
        </w:rPr>
        <w:t>6</w:t>
      </w:r>
    </w:p>
    <w:p w14:paraId="6939E434" w14:textId="77777777" w:rsidR="00B71484" w:rsidRPr="007D2C3F" w:rsidRDefault="00B71484" w:rsidP="00B71484">
      <w:pPr>
        <w:jc w:val="center"/>
        <w:rPr>
          <w:rFonts w:ascii="Arial" w:hAnsi="Arial" w:cs="Arial"/>
          <w:iCs/>
          <w:sz w:val="22"/>
          <w:szCs w:val="22"/>
        </w:rPr>
      </w:pPr>
    </w:p>
    <w:p w14:paraId="6CF49487" w14:textId="77777777" w:rsidR="00B71484" w:rsidRPr="007D2C3F" w:rsidRDefault="00B71484" w:rsidP="00B71484">
      <w:pPr>
        <w:jc w:val="center"/>
        <w:rPr>
          <w:rFonts w:ascii="Arial" w:hAnsi="Arial" w:cs="Arial"/>
          <w:iCs/>
          <w:sz w:val="22"/>
          <w:szCs w:val="22"/>
        </w:rPr>
      </w:pPr>
    </w:p>
    <w:p w14:paraId="7DF2DF9F" w14:textId="77777777" w:rsidR="00B71484" w:rsidRPr="00E02485" w:rsidRDefault="00B71484" w:rsidP="00B71484">
      <w:pPr>
        <w:jc w:val="center"/>
        <w:rPr>
          <w:rFonts w:ascii="Tahoma" w:hAnsi="Tahoma" w:cs="Tahoma"/>
          <w:iCs/>
          <w:sz w:val="20"/>
          <w:szCs w:val="20"/>
        </w:rPr>
      </w:pPr>
    </w:p>
    <w:p w14:paraId="6979DC35" w14:textId="77777777" w:rsidR="00B71484" w:rsidRPr="00E02485" w:rsidRDefault="00B71484" w:rsidP="00B71484">
      <w:pPr>
        <w:jc w:val="center"/>
        <w:rPr>
          <w:rFonts w:ascii="Tahoma" w:hAnsi="Tahoma" w:cs="Tahoma"/>
          <w:iCs/>
          <w:sz w:val="20"/>
          <w:szCs w:val="20"/>
        </w:rPr>
      </w:pPr>
    </w:p>
    <w:p w14:paraId="0301CA6E" w14:textId="77777777" w:rsidR="00B71484" w:rsidRPr="00E02485" w:rsidRDefault="00B71484" w:rsidP="00B71484">
      <w:pPr>
        <w:jc w:val="center"/>
        <w:rPr>
          <w:rFonts w:ascii="Tahoma" w:hAnsi="Tahoma" w:cs="Tahoma"/>
          <w:iCs/>
          <w:sz w:val="20"/>
          <w:szCs w:val="20"/>
        </w:rPr>
      </w:pPr>
    </w:p>
    <w:p w14:paraId="6FB2550B" w14:textId="27758600" w:rsidR="00ED5AE2" w:rsidRPr="00E02485" w:rsidRDefault="00ED5AE2" w:rsidP="00ED5AE2">
      <w:pPr>
        <w:tabs>
          <w:tab w:val="left" w:pos="2472"/>
        </w:tabs>
        <w:rPr>
          <w:rFonts w:ascii="Tahoma" w:hAnsi="Tahoma" w:cs="Tahoma"/>
          <w:iCs/>
          <w:sz w:val="20"/>
          <w:szCs w:val="20"/>
        </w:rPr>
      </w:pPr>
      <w:r w:rsidRPr="00E02485">
        <w:rPr>
          <w:rFonts w:ascii="Tahoma" w:hAnsi="Tahoma" w:cs="Tahoma"/>
          <w:iCs/>
          <w:sz w:val="20"/>
          <w:szCs w:val="20"/>
        </w:rPr>
        <w:tab/>
      </w:r>
    </w:p>
    <w:sectPr w:rsidR="00ED5AE2" w:rsidRPr="00E02485" w:rsidSect="00ED5AE2">
      <w:headerReference w:type="default" r:id="rId11"/>
      <w:footerReference w:type="default" r:id="rId12"/>
      <w:pgSz w:w="11906" w:h="16838" w:code="9"/>
      <w:pgMar w:top="222" w:right="707" w:bottom="567" w:left="1134" w:header="0" w:footer="4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6A6A8" w14:textId="77777777" w:rsidR="00E3710A" w:rsidRDefault="00E3710A">
      <w:r>
        <w:separator/>
      </w:r>
    </w:p>
  </w:endnote>
  <w:endnote w:type="continuationSeparator" w:id="0">
    <w:p w14:paraId="584D93F8" w14:textId="77777777" w:rsidR="00E3710A" w:rsidRDefault="00E37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8C1C9" w14:textId="77777777" w:rsidR="00ED5AE2" w:rsidRDefault="00ED5AE2" w:rsidP="00ED5AE2">
    <w:pPr>
      <w:jc w:val="center"/>
      <w:rPr>
        <w:rFonts w:ascii="Aptos" w:eastAsia="Arial MT" w:hAnsi="Aptos" w:cs="Arial MT"/>
        <w:sz w:val="16"/>
        <w:szCs w:val="16"/>
      </w:rPr>
    </w:pPr>
    <w:r w:rsidRPr="00DF5A2F">
      <w:rPr>
        <w:rFonts w:ascii="Aptos" w:eastAsia="Arial MT" w:hAnsi="Aptos" w:cs="Arial MT"/>
        <w:sz w:val="16"/>
        <w:szCs w:val="16"/>
      </w:rPr>
      <w:t xml:space="preserve">(66) 3522-2155 - </w:t>
    </w:r>
    <w:r w:rsidRPr="00EC7858">
      <w:rPr>
        <w:rFonts w:ascii="Aptos" w:eastAsia="Arial MT" w:hAnsi="Aptos" w:cs="Arial"/>
        <w:sz w:val="16"/>
        <w:szCs w:val="16"/>
      </w:rPr>
      <w:t>RUA DA SAUDADE S/N BAIRRO VILA SÃO JOSÉ</w:t>
    </w:r>
    <w:r w:rsidRPr="00DF5A2F">
      <w:rPr>
        <w:rFonts w:ascii="Aptos" w:eastAsia="Arial MT" w:hAnsi="Aptos" w:cs="Arial MT"/>
        <w:sz w:val="16"/>
        <w:szCs w:val="16"/>
      </w:rPr>
      <w:t xml:space="preserve"> – SÃO FÉLIX DO ARAGUAIA – MT – CEP:78.670-000</w:t>
    </w:r>
    <w:r>
      <w:rPr>
        <w:rFonts w:ascii="Aptos" w:eastAsia="Arial MT" w:hAnsi="Aptos" w:cs="Arial MT"/>
        <w:sz w:val="16"/>
        <w:szCs w:val="16"/>
      </w:rPr>
      <w:t xml:space="preserve"> </w:t>
    </w:r>
  </w:p>
  <w:p w14:paraId="235F2765" w14:textId="77777777" w:rsidR="00ED5AE2" w:rsidRPr="00EC7858" w:rsidRDefault="00ED5AE2" w:rsidP="00ED5AE2">
    <w:pPr>
      <w:jc w:val="center"/>
      <w:rPr>
        <w:rFonts w:ascii="Aptos" w:eastAsia="Arial MT" w:hAnsi="Aptos" w:cs="Arial MT"/>
        <w:color w:val="0000FF"/>
        <w:sz w:val="16"/>
        <w:szCs w:val="16"/>
      </w:rPr>
    </w:pPr>
    <w:bookmarkStart w:id="0" w:name="_Hlk203573985"/>
    <w:r w:rsidRPr="00EC7858">
      <w:rPr>
        <w:rFonts w:ascii="Aptos" w:eastAsia="Arial MT" w:hAnsi="Aptos" w:cs="Arial MT"/>
        <w:color w:val="0000FF"/>
        <w:sz w:val="16"/>
        <w:szCs w:val="16"/>
      </w:rPr>
      <w:t>email:central.reg.cisa@hotmail.com</w:t>
    </w:r>
  </w:p>
  <w:bookmarkEnd w:id="0"/>
  <w:p w14:paraId="14770C56" w14:textId="77777777" w:rsidR="00ED5AE2" w:rsidRDefault="00ED5AE2" w:rsidP="00ED5AE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DE19B" w14:textId="77777777" w:rsidR="00E3710A" w:rsidRDefault="00E3710A">
      <w:r>
        <w:separator/>
      </w:r>
    </w:p>
  </w:footnote>
  <w:footnote w:type="continuationSeparator" w:id="0">
    <w:p w14:paraId="067958AF" w14:textId="77777777" w:rsidR="00E3710A" w:rsidRDefault="00E37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BDEA0" w14:textId="28859886" w:rsidR="00760566" w:rsidRPr="00781ABD" w:rsidRDefault="00760566" w:rsidP="00760566">
    <w:pPr>
      <w:pStyle w:val="Cabealho"/>
      <w:rPr>
        <w:lang w:val="x-none" w:eastAsia="x-none"/>
      </w:rPr>
    </w:pPr>
    <w:r w:rsidRPr="00781ABD">
      <w:rPr>
        <w:noProof/>
        <w:lang w:val="x-none" w:eastAsia="x-non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0C82DD6" wp14:editId="3C4BDD4C">
              <wp:simplePos x="0" y="0"/>
              <wp:positionH relativeFrom="column">
                <wp:posOffset>1401445</wp:posOffset>
              </wp:positionH>
              <wp:positionV relativeFrom="paragraph">
                <wp:posOffset>160020</wp:posOffset>
              </wp:positionV>
              <wp:extent cx="3980815" cy="697865"/>
              <wp:effectExtent l="0" t="0" r="635" b="6985"/>
              <wp:wrapNone/>
              <wp:docPr id="1515974717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80815" cy="6978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2015ACC" w14:textId="77777777" w:rsidR="00760566" w:rsidRPr="00F413F8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F413F8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CISA</w:t>
                          </w:r>
                        </w:p>
                        <w:p w14:paraId="2904F87C" w14:textId="77777777" w:rsidR="00760566" w:rsidRPr="00F413F8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F413F8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CONSÓRCIO INTERMUNICIPAL DE SAUDE DO ARAGUAIA</w:t>
                          </w:r>
                        </w:p>
                        <w:p w14:paraId="3EBD859D" w14:textId="77777777" w:rsidR="00760566" w:rsidRPr="00F413F8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F413F8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CNPJ: 04.805.882/0001-13</w:t>
                          </w:r>
                        </w:p>
                        <w:p w14:paraId="07BBA657" w14:textId="77777777" w:rsidR="00760566" w:rsidRPr="00F413F8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F413F8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“Secretaria Executiva”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82DD6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110.35pt;margin-top:12.6pt;width:313.45pt;height:5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" stroked="f">
              <v:textbox>
                <w:txbxContent>
                  <w:p w14:paraId="22015ACC" w14:textId="77777777" w:rsidR="00760566" w:rsidRPr="00F413F8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F413F8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CISA</w:t>
                    </w:r>
                  </w:p>
                  <w:p w14:paraId="2904F87C" w14:textId="77777777" w:rsidR="00760566" w:rsidRPr="00F413F8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F413F8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CONSÓRCIO INTERMUNICIPAL DE SAUDE DO ARAGUAIA</w:t>
                    </w:r>
                  </w:p>
                  <w:p w14:paraId="3EBD859D" w14:textId="77777777" w:rsidR="00760566" w:rsidRPr="00F413F8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F413F8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CNPJ: 04.805.882/0001-13</w:t>
                    </w:r>
                  </w:p>
                  <w:p w14:paraId="07BBA657" w14:textId="77777777" w:rsidR="00760566" w:rsidRPr="00F413F8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F413F8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“Secretaria Executiva”</w:t>
                    </w:r>
                  </w:p>
                </w:txbxContent>
              </v:textbox>
            </v:shape>
          </w:pict>
        </mc:Fallback>
      </mc:AlternateContent>
    </w:r>
    <w:r w:rsidRPr="00781ABD">
      <w:rPr>
        <w:noProof/>
        <w:lang w:val="x-none" w:eastAsia="x-non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27BDDD" wp14:editId="48354124">
              <wp:simplePos x="0" y="0"/>
              <wp:positionH relativeFrom="column">
                <wp:posOffset>5588000</wp:posOffset>
              </wp:positionH>
              <wp:positionV relativeFrom="paragraph">
                <wp:posOffset>104140</wp:posOffset>
              </wp:positionV>
              <wp:extent cx="792480" cy="608965"/>
              <wp:effectExtent l="0" t="0" r="7620" b="635"/>
              <wp:wrapNone/>
              <wp:docPr id="9789302" name="Caixa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2480" cy="6089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A49E296" w14:textId="77777777" w:rsidR="00760566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Nº____</w:t>
                          </w:r>
                        </w:p>
                        <w:p w14:paraId="3F8675C0" w14:textId="77777777" w:rsidR="00760566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  <w:p w14:paraId="246017C0" w14:textId="77777777" w:rsidR="00760566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________</w:t>
                          </w:r>
                        </w:p>
                        <w:p w14:paraId="157BE1CA" w14:textId="77777777" w:rsidR="00760566" w:rsidRPr="002244D3" w:rsidRDefault="00760566" w:rsidP="0076056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27BDDD" id="Caixa de Texto 6" o:spid="_x0000_s1027" type="#_x0000_t202" style="position:absolute;margin-left:440pt;margin-top:8.2pt;width:62.4pt;height:4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" stroked="f">
              <v:textbox>
                <w:txbxContent>
                  <w:p w14:paraId="3A49E296" w14:textId="77777777" w:rsidR="00760566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Nº____</w:t>
                    </w:r>
                  </w:p>
                  <w:p w14:paraId="3F8675C0" w14:textId="77777777" w:rsidR="00760566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  <w:p w14:paraId="246017C0" w14:textId="77777777" w:rsidR="00760566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________</w:t>
                    </w:r>
                  </w:p>
                  <w:p w14:paraId="157BE1CA" w14:textId="77777777" w:rsidR="00760566" w:rsidRPr="002244D3" w:rsidRDefault="00760566" w:rsidP="00760566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81ABD">
      <w:rPr>
        <w:noProof/>
        <w:lang w:val="x-none" w:eastAsia="x-none"/>
      </w:rPr>
      <w:drawing>
        <wp:inline distT="0" distB="0" distL="0" distR="0" wp14:anchorId="73D4A64E" wp14:editId="3FFCF70C">
          <wp:extent cx="1104900" cy="923925"/>
          <wp:effectExtent l="0" t="0" r="0" b="9525"/>
          <wp:docPr id="1256736267" name="Imagem 5" descr="http://www.saude.sc.gov.br/noticias/logomarcas/logosus_vetoriz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http://www.saude.sc.gov.br/noticias/logomarcas/logosus_vetorizad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B5F73F" w14:textId="77777777" w:rsidR="004E2DA7" w:rsidRDefault="004E2DA7" w:rsidP="008073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47C83"/>
    <w:multiLevelType w:val="hybridMultilevel"/>
    <w:tmpl w:val="0994B5F0"/>
    <w:lvl w:ilvl="0" w:tplc="C5A49690">
      <w:start w:val="1"/>
      <w:numFmt w:val="bullet"/>
      <w:lvlText w:val="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853D6"/>
    <w:multiLevelType w:val="hybridMultilevel"/>
    <w:tmpl w:val="E9ECC704"/>
    <w:lvl w:ilvl="0" w:tplc="8A1A726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894D73"/>
    <w:multiLevelType w:val="hybridMultilevel"/>
    <w:tmpl w:val="5FD4CC2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420838988">
    <w:abstractNumId w:val="1"/>
  </w:num>
  <w:num w:numId="2" w16cid:durableId="1470131223">
    <w:abstractNumId w:val="2"/>
  </w:num>
  <w:num w:numId="3" w16cid:durableId="1422218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806"/>
    <w:rsid w:val="000004E6"/>
    <w:rsid w:val="00000B50"/>
    <w:rsid w:val="000016AD"/>
    <w:rsid w:val="00002196"/>
    <w:rsid w:val="0000242D"/>
    <w:rsid w:val="00004164"/>
    <w:rsid w:val="000102C0"/>
    <w:rsid w:val="00011B69"/>
    <w:rsid w:val="00011BCF"/>
    <w:rsid w:val="000128BD"/>
    <w:rsid w:val="00013EFF"/>
    <w:rsid w:val="00017CA1"/>
    <w:rsid w:val="0002359E"/>
    <w:rsid w:val="00024823"/>
    <w:rsid w:val="00025955"/>
    <w:rsid w:val="00026DAA"/>
    <w:rsid w:val="000270D7"/>
    <w:rsid w:val="00032323"/>
    <w:rsid w:val="00033E1F"/>
    <w:rsid w:val="000345DC"/>
    <w:rsid w:val="00035C7A"/>
    <w:rsid w:val="00035CD7"/>
    <w:rsid w:val="00035F6C"/>
    <w:rsid w:val="00037A19"/>
    <w:rsid w:val="000409AA"/>
    <w:rsid w:val="0004167E"/>
    <w:rsid w:val="0004266A"/>
    <w:rsid w:val="00052D0E"/>
    <w:rsid w:val="000543EB"/>
    <w:rsid w:val="00056C9C"/>
    <w:rsid w:val="000601A5"/>
    <w:rsid w:val="00062E43"/>
    <w:rsid w:val="00063CFB"/>
    <w:rsid w:val="00064EF7"/>
    <w:rsid w:val="0006658F"/>
    <w:rsid w:val="000704E8"/>
    <w:rsid w:val="00073C88"/>
    <w:rsid w:val="000754A7"/>
    <w:rsid w:val="0008050E"/>
    <w:rsid w:val="00091DEB"/>
    <w:rsid w:val="00095B58"/>
    <w:rsid w:val="000A0C8B"/>
    <w:rsid w:val="000A103F"/>
    <w:rsid w:val="000A4443"/>
    <w:rsid w:val="000A661C"/>
    <w:rsid w:val="000A70BB"/>
    <w:rsid w:val="000B384D"/>
    <w:rsid w:val="000B491B"/>
    <w:rsid w:val="000B54B4"/>
    <w:rsid w:val="000B74D5"/>
    <w:rsid w:val="000C36D1"/>
    <w:rsid w:val="000C62FB"/>
    <w:rsid w:val="000D0DB2"/>
    <w:rsid w:val="000D3B94"/>
    <w:rsid w:val="000D7F07"/>
    <w:rsid w:val="000E11FC"/>
    <w:rsid w:val="000E2C33"/>
    <w:rsid w:val="000E30BA"/>
    <w:rsid w:val="000E616A"/>
    <w:rsid w:val="000E6A13"/>
    <w:rsid w:val="000E7DF6"/>
    <w:rsid w:val="000F07A8"/>
    <w:rsid w:val="000F0C94"/>
    <w:rsid w:val="000F52DE"/>
    <w:rsid w:val="000F7343"/>
    <w:rsid w:val="0010571E"/>
    <w:rsid w:val="001106E6"/>
    <w:rsid w:val="001111D6"/>
    <w:rsid w:val="001124EF"/>
    <w:rsid w:val="00112B1B"/>
    <w:rsid w:val="00113C3C"/>
    <w:rsid w:val="001153C5"/>
    <w:rsid w:val="00121806"/>
    <w:rsid w:val="00123E48"/>
    <w:rsid w:val="00130320"/>
    <w:rsid w:val="00140A3F"/>
    <w:rsid w:val="00142154"/>
    <w:rsid w:val="00144B7F"/>
    <w:rsid w:val="00145599"/>
    <w:rsid w:val="0015112C"/>
    <w:rsid w:val="0015131B"/>
    <w:rsid w:val="00151756"/>
    <w:rsid w:val="00152096"/>
    <w:rsid w:val="00153CCD"/>
    <w:rsid w:val="00156894"/>
    <w:rsid w:val="0015698E"/>
    <w:rsid w:val="00163644"/>
    <w:rsid w:val="001670F9"/>
    <w:rsid w:val="00170FB1"/>
    <w:rsid w:val="00171D98"/>
    <w:rsid w:val="00174667"/>
    <w:rsid w:val="001766C4"/>
    <w:rsid w:val="00177E25"/>
    <w:rsid w:val="00182A81"/>
    <w:rsid w:val="00182D60"/>
    <w:rsid w:val="00183D84"/>
    <w:rsid w:val="00183F6D"/>
    <w:rsid w:val="0019084C"/>
    <w:rsid w:val="0019235E"/>
    <w:rsid w:val="00194725"/>
    <w:rsid w:val="001952FF"/>
    <w:rsid w:val="00196611"/>
    <w:rsid w:val="00197514"/>
    <w:rsid w:val="001A33E8"/>
    <w:rsid w:val="001B0FE2"/>
    <w:rsid w:val="001B20F3"/>
    <w:rsid w:val="001B6B6C"/>
    <w:rsid w:val="001C2F45"/>
    <w:rsid w:val="001C6934"/>
    <w:rsid w:val="001C7A99"/>
    <w:rsid w:val="001D4152"/>
    <w:rsid w:val="001E05CC"/>
    <w:rsid w:val="001E0B10"/>
    <w:rsid w:val="001E3280"/>
    <w:rsid w:val="001E3382"/>
    <w:rsid w:val="001E4328"/>
    <w:rsid w:val="001E73D3"/>
    <w:rsid w:val="001F307C"/>
    <w:rsid w:val="001F3648"/>
    <w:rsid w:val="001F4DF2"/>
    <w:rsid w:val="001F767E"/>
    <w:rsid w:val="002000D9"/>
    <w:rsid w:val="00200843"/>
    <w:rsid w:val="00206EAD"/>
    <w:rsid w:val="00215A4B"/>
    <w:rsid w:val="00216C28"/>
    <w:rsid w:val="00221C7E"/>
    <w:rsid w:val="00222667"/>
    <w:rsid w:val="00224D16"/>
    <w:rsid w:val="00236A45"/>
    <w:rsid w:val="002424B4"/>
    <w:rsid w:val="00243397"/>
    <w:rsid w:val="00243473"/>
    <w:rsid w:val="00244B5B"/>
    <w:rsid w:val="0025329C"/>
    <w:rsid w:val="0025354E"/>
    <w:rsid w:val="00255FAB"/>
    <w:rsid w:val="0026211E"/>
    <w:rsid w:val="00263E5D"/>
    <w:rsid w:val="00264131"/>
    <w:rsid w:val="00265BA8"/>
    <w:rsid w:val="0026617A"/>
    <w:rsid w:val="00272F53"/>
    <w:rsid w:val="00275BA1"/>
    <w:rsid w:val="00275C1D"/>
    <w:rsid w:val="00276367"/>
    <w:rsid w:val="0027648E"/>
    <w:rsid w:val="00280EA2"/>
    <w:rsid w:val="00281719"/>
    <w:rsid w:val="0028380F"/>
    <w:rsid w:val="002852EA"/>
    <w:rsid w:val="0029237C"/>
    <w:rsid w:val="002927E5"/>
    <w:rsid w:val="0029387B"/>
    <w:rsid w:val="002A0E4D"/>
    <w:rsid w:val="002A1D0D"/>
    <w:rsid w:val="002A1D1F"/>
    <w:rsid w:val="002A3C00"/>
    <w:rsid w:val="002A652D"/>
    <w:rsid w:val="002B3BF2"/>
    <w:rsid w:val="002B6A43"/>
    <w:rsid w:val="002B750D"/>
    <w:rsid w:val="002C01F3"/>
    <w:rsid w:val="002C7153"/>
    <w:rsid w:val="002D3ED5"/>
    <w:rsid w:val="002D5626"/>
    <w:rsid w:val="002D5640"/>
    <w:rsid w:val="002D5DFF"/>
    <w:rsid w:val="002E0359"/>
    <w:rsid w:val="002E4817"/>
    <w:rsid w:val="002E77F1"/>
    <w:rsid w:val="002F0BCA"/>
    <w:rsid w:val="002F1544"/>
    <w:rsid w:val="002F1EBA"/>
    <w:rsid w:val="002F3723"/>
    <w:rsid w:val="002F3783"/>
    <w:rsid w:val="00300009"/>
    <w:rsid w:val="00301AC0"/>
    <w:rsid w:val="0030659E"/>
    <w:rsid w:val="0030729D"/>
    <w:rsid w:val="0031138D"/>
    <w:rsid w:val="00312C7A"/>
    <w:rsid w:val="00313D37"/>
    <w:rsid w:val="003148BE"/>
    <w:rsid w:val="00327FA5"/>
    <w:rsid w:val="0033109E"/>
    <w:rsid w:val="0033508E"/>
    <w:rsid w:val="00335689"/>
    <w:rsid w:val="0034600D"/>
    <w:rsid w:val="00350563"/>
    <w:rsid w:val="0035656C"/>
    <w:rsid w:val="00356FBB"/>
    <w:rsid w:val="00357930"/>
    <w:rsid w:val="00362243"/>
    <w:rsid w:val="003638A1"/>
    <w:rsid w:val="00371B73"/>
    <w:rsid w:val="003756E4"/>
    <w:rsid w:val="00381DF3"/>
    <w:rsid w:val="00384D17"/>
    <w:rsid w:val="00386AB7"/>
    <w:rsid w:val="00387E56"/>
    <w:rsid w:val="003900CA"/>
    <w:rsid w:val="00392FEC"/>
    <w:rsid w:val="00393A77"/>
    <w:rsid w:val="00395604"/>
    <w:rsid w:val="00395AC3"/>
    <w:rsid w:val="003A11EC"/>
    <w:rsid w:val="003A3B57"/>
    <w:rsid w:val="003B08C6"/>
    <w:rsid w:val="003B32D8"/>
    <w:rsid w:val="003B4E4A"/>
    <w:rsid w:val="003B5BF8"/>
    <w:rsid w:val="003B6D0B"/>
    <w:rsid w:val="003B7BEE"/>
    <w:rsid w:val="003C2929"/>
    <w:rsid w:val="003C32E7"/>
    <w:rsid w:val="003C4A72"/>
    <w:rsid w:val="003D0468"/>
    <w:rsid w:val="003D2D8C"/>
    <w:rsid w:val="003D4291"/>
    <w:rsid w:val="003D5684"/>
    <w:rsid w:val="003E0CEC"/>
    <w:rsid w:val="003E56E0"/>
    <w:rsid w:val="003F0951"/>
    <w:rsid w:val="003F18FA"/>
    <w:rsid w:val="003F2B13"/>
    <w:rsid w:val="003F653A"/>
    <w:rsid w:val="003F6A10"/>
    <w:rsid w:val="004010F8"/>
    <w:rsid w:val="004010FF"/>
    <w:rsid w:val="0040207A"/>
    <w:rsid w:val="00403180"/>
    <w:rsid w:val="00404E18"/>
    <w:rsid w:val="004051C8"/>
    <w:rsid w:val="00416067"/>
    <w:rsid w:val="00416400"/>
    <w:rsid w:val="004176B9"/>
    <w:rsid w:val="00422DB1"/>
    <w:rsid w:val="00425E37"/>
    <w:rsid w:val="00426156"/>
    <w:rsid w:val="00426F3F"/>
    <w:rsid w:val="0043081C"/>
    <w:rsid w:val="004333A6"/>
    <w:rsid w:val="0043472F"/>
    <w:rsid w:val="0044239D"/>
    <w:rsid w:val="004440C2"/>
    <w:rsid w:val="00444B21"/>
    <w:rsid w:val="00444CA3"/>
    <w:rsid w:val="00445DD6"/>
    <w:rsid w:val="00446EED"/>
    <w:rsid w:val="004501D7"/>
    <w:rsid w:val="004515BC"/>
    <w:rsid w:val="004517BA"/>
    <w:rsid w:val="00452D0D"/>
    <w:rsid w:val="004533A2"/>
    <w:rsid w:val="00463460"/>
    <w:rsid w:val="004753D5"/>
    <w:rsid w:val="0048023F"/>
    <w:rsid w:val="00484C2F"/>
    <w:rsid w:val="0048515F"/>
    <w:rsid w:val="004863E7"/>
    <w:rsid w:val="00486AD3"/>
    <w:rsid w:val="004870D2"/>
    <w:rsid w:val="00487CC9"/>
    <w:rsid w:val="004900BE"/>
    <w:rsid w:val="004A1AA8"/>
    <w:rsid w:val="004A1B98"/>
    <w:rsid w:val="004A1D82"/>
    <w:rsid w:val="004A45BA"/>
    <w:rsid w:val="004A51DA"/>
    <w:rsid w:val="004A5659"/>
    <w:rsid w:val="004A565E"/>
    <w:rsid w:val="004A5A74"/>
    <w:rsid w:val="004A6529"/>
    <w:rsid w:val="004A71E0"/>
    <w:rsid w:val="004A76AA"/>
    <w:rsid w:val="004B182B"/>
    <w:rsid w:val="004B1A63"/>
    <w:rsid w:val="004B2579"/>
    <w:rsid w:val="004B67EB"/>
    <w:rsid w:val="004B78CD"/>
    <w:rsid w:val="004B7DA9"/>
    <w:rsid w:val="004C090C"/>
    <w:rsid w:val="004C2EA5"/>
    <w:rsid w:val="004C7AF1"/>
    <w:rsid w:val="004D1722"/>
    <w:rsid w:val="004D1980"/>
    <w:rsid w:val="004D1E02"/>
    <w:rsid w:val="004D37C2"/>
    <w:rsid w:val="004D73D5"/>
    <w:rsid w:val="004D7797"/>
    <w:rsid w:val="004E014B"/>
    <w:rsid w:val="004E07ED"/>
    <w:rsid w:val="004E0965"/>
    <w:rsid w:val="004E108A"/>
    <w:rsid w:val="004E182B"/>
    <w:rsid w:val="004E2DA7"/>
    <w:rsid w:val="004E5B8B"/>
    <w:rsid w:val="004E5FD5"/>
    <w:rsid w:val="004E600E"/>
    <w:rsid w:val="004E7523"/>
    <w:rsid w:val="004F034C"/>
    <w:rsid w:val="004F35E6"/>
    <w:rsid w:val="004F36C7"/>
    <w:rsid w:val="004F3ADB"/>
    <w:rsid w:val="004F64FD"/>
    <w:rsid w:val="00500735"/>
    <w:rsid w:val="00504305"/>
    <w:rsid w:val="00513BB1"/>
    <w:rsid w:val="005156ED"/>
    <w:rsid w:val="00517434"/>
    <w:rsid w:val="00517E87"/>
    <w:rsid w:val="00524CD7"/>
    <w:rsid w:val="00525B2D"/>
    <w:rsid w:val="0052736B"/>
    <w:rsid w:val="00530E60"/>
    <w:rsid w:val="0053591A"/>
    <w:rsid w:val="00536C83"/>
    <w:rsid w:val="00546298"/>
    <w:rsid w:val="00546575"/>
    <w:rsid w:val="00546FC0"/>
    <w:rsid w:val="0055593D"/>
    <w:rsid w:val="00555D8A"/>
    <w:rsid w:val="00562636"/>
    <w:rsid w:val="0056584D"/>
    <w:rsid w:val="00567EE4"/>
    <w:rsid w:val="00570173"/>
    <w:rsid w:val="00570B4A"/>
    <w:rsid w:val="00571B00"/>
    <w:rsid w:val="00581D1C"/>
    <w:rsid w:val="00582B91"/>
    <w:rsid w:val="00582CAD"/>
    <w:rsid w:val="00587D5A"/>
    <w:rsid w:val="00591841"/>
    <w:rsid w:val="0059482D"/>
    <w:rsid w:val="005A329D"/>
    <w:rsid w:val="005A33C8"/>
    <w:rsid w:val="005A674D"/>
    <w:rsid w:val="005A7483"/>
    <w:rsid w:val="005B590A"/>
    <w:rsid w:val="005C1DD5"/>
    <w:rsid w:val="005C4986"/>
    <w:rsid w:val="005C560A"/>
    <w:rsid w:val="005C5994"/>
    <w:rsid w:val="005C5C83"/>
    <w:rsid w:val="005E0F02"/>
    <w:rsid w:val="005E1B07"/>
    <w:rsid w:val="005E1DF5"/>
    <w:rsid w:val="005E2033"/>
    <w:rsid w:val="005E2C31"/>
    <w:rsid w:val="005E3634"/>
    <w:rsid w:val="005E511A"/>
    <w:rsid w:val="005F09C9"/>
    <w:rsid w:val="005F1779"/>
    <w:rsid w:val="005F7311"/>
    <w:rsid w:val="006073A1"/>
    <w:rsid w:val="006103EF"/>
    <w:rsid w:val="0061334B"/>
    <w:rsid w:val="006150FD"/>
    <w:rsid w:val="00616C03"/>
    <w:rsid w:val="006271A1"/>
    <w:rsid w:val="00627BBB"/>
    <w:rsid w:val="00632541"/>
    <w:rsid w:val="00634077"/>
    <w:rsid w:val="006366C1"/>
    <w:rsid w:val="00644A14"/>
    <w:rsid w:val="00645D96"/>
    <w:rsid w:val="00646D21"/>
    <w:rsid w:val="00650D84"/>
    <w:rsid w:val="00653906"/>
    <w:rsid w:val="00661FFF"/>
    <w:rsid w:val="00665111"/>
    <w:rsid w:val="00666333"/>
    <w:rsid w:val="00671AC9"/>
    <w:rsid w:val="00671F59"/>
    <w:rsid w:val="006724E6"/>
    <w:rsid w:val="00672679"/>
    <w:rsid w:val="00674607"/>
    <w:rsid w:val="00675F98"/>
    <w:rsid w:val="00681810"/>
    <w:rsid w:val="006824E5"/>
    <w:rsid w:val="00683361"/>
    <w:rsid w:val="0068693B"/>
    <w:rsid w:val="00693FCC"/>
    <w:rsid w:val="006957E9"/>
    <w:rsid w:val="00697BE0"/>
    <w:rsid w:val="006A13F8"/>
    <w:rsid w:val="006A2D74"/>
    <w:rsid w:val="006A7498"/>
    <w:rsid w:val="006B450F"/>
    <w:rsid w:val="006B462A"/>
    <w:rsid w:val="006C18D7"/>
    <w:rsid w:val="006C383A"/>
    <w:rsid w:val="006D6818"/>
    <w:rsid w:val="006D76E1"/>
    <w:rsid w:val="006E076B"/>
    <w:rsid w:val="006E362F"/>
    <w:rsid w:val="006E53D1"/>
    <w:rsid w:val="006F1075"/>
    <w:rsid w:val="006F1BB9"/>
    <w:rsid w:val="006F5798"/>
    <w:rsid w:val="006F611D"/>
    <w:rsid w:val="00700EC5"/>
    <w:rsid w:val="00701946"/>
    <w:rsid w:val="00701E89"/>
    <w:rsid w:val="00704484"/>
    <w:rsid w:val="007068A7"/>
    <w:rsid w:val="00714691"/>
    <w:rsid w:val="007224F0"/>
    <w:rsid w:val="00725117"/>
    <w:rsid w:val="007259ED"/>
    <w:rsid w:val="00727767"/>
    <w:rsid w:val="00731467"/>
    <w:rsid w:val="00735A23"/>
    <w:rsid w:val="00740A3A"/>
    <w:rsid w:val="007417C7"/>
    <w:rsid w:val="00744EA2"/>
    <w:rsid w:val="00745CC7"/>
    <w:rsid w:val="00747456"/>
    <w:rsid w:val="007512DA"/>
    <w:rsid w:val="00753871"/>
    <w:rsid w:val="00754DAD"/>
    <w:rsid w:val="00755298"/>
    <w:rsid w:val="00760566"/>
    <w:rsid w:val="00761976"/>
    <w:rsid w:val="00762B0B"/>
    <w:rsid w:val="0076484D"/>
    <w:rsid w:val="0076578F"/>
    <w:rsid w:val="007762C0"/>
    <w:rsid w:val="0078043C"/>
    <w:rsid w:val="00786795"/>
    <w:rsid w:val="00787D1E"/>
    <w:rsid w:val="00790492"/>
    <w:rsid w:val="00791A74"/>
    <w:rsid w:val="007A3C94"/>
    <w:rsid w:val="007A7067"/>
    <w:rsid w:val="007A795A"/>
    <w:rsid w:val="007B1C8C"/>
    <w:rsid w:val="007B3BAC"/>
    <w:rsid w:val="007B47C8"/>
    <w:rsid w:val="007B6718"/>
    <w:rsid w:val="007C6840"/>
    <w:rsid w:val="007C775B"/>
    <w:rsid w:val="007D13A5"/>
    <w:rsid w:val="007D2C3F"/>
    <w:rsid w:val="007D6FE0"/>
    <w:rsid w:val="007E2BF5"/>
    <w:rsid w:val="007E5827"/>
    <w:rsid w:val="007E6BD9"/>
    <w:rsid w:val="007E6BF2"/>
    <w:rsid w:val="007E71B6"/>
    <w:rsid w:val="007F1CDC"/>
    <w:rsid w:val="007F245B"/>
    <w:rsid w:val="007F310E"/>
    <w:rsid w:val="007F34E9"/>
    <w:rsid w:val="007F6D78"/>
    <w:rsid w:val="0080709A"/>
    <w:rsid w:val="008070BC"/>
    <w:rsid w:val="008073BB"/>
    <w:rsid w:val="00814670"/>
    <w:rsid w:val="00815C57"/>
    <w:rsid w:val="00816420"/>
    <w:rsid w:val="00820190"/>
    <w:rsid w:val="00820AF0"/>
    <w:rsid w:val="00822FB3"/>
    <w:rsid w:val="0082360E"/>
    <w:rsid w:val="008249F4"/>
    <w:rsid w:val="00825F99"/>
    <w:rsid w:val="008276AC"/>
    <w:rsid w:val="00835F78"/>
    <w:rsid w:val="00835FD5"/>
    <w:rsid w:val="008362F8"/>
    <w:rsid w:val="008403AA"/>
    <w:rsid w:val="00844881"/>
    <w:rsid w:val="00844AFF"/>
    <w:rsid w:val="00846C05"/>
    <w:rsid w:val="00847125"/>
    <w:rsid w:val="00850982"/>
    <w:rsid w:val="008516D5"/>
    <w:rsid w:val="00854017"/>
    <w:rsid w:val="00860BE6"/>
    <w:rsid w:val="00871D8C"/>
    <w:rsid w:val="00872D8A"/>
    <w:rsid w:val="00872FD4"/>
    <w:rsid w:val="0087368F"/>
    <w:rsid w:val="00874CEB"/>
    <w:rsid w:val="0087635E"/>
    <w:rsid w:val="00881D82"/>
    <w:rsid w:val="0089003A"/>
    <w:rsid w:val="0089020F"/>
    <w:rsid w:val="0089268D"/>
    <w:rsid w:val="0089355F"/>
    <w:rsid w:val="00895C91"/>
    <w:rsid w:val="00895EF9"/>
    <w:rsid w:val="00896B41"/>
    <w:rsid w:val="008A13D6"/>
    <w:rsid w:val="008B20A3"/>
    <w:rsid w:val="008B7893"/>
    <w:rsid w:val="008C02F6"/>
    <w:rsid w:val="008C7B08"/>
    <w:rsid w:val="008C7FF0"/>
    <w:rsid w:val="008D5DC4"/>
    <w:rsid w:val="008D799D"/>
    <w:rsid w:val="008E2C55"/>
    <w:rsid w:val="008E31A7"/>
    <w:rsid w:val="008E5889"/>
    <w:rsid w:val="008F2346"/>
    <w:rsid w:val="008F69E6"/>
    <w:rsid w:val="009007A0"/>
    <w:rsid w:val="00903372"/>
    <w:rsid w:val="0090460F"/>
    <w:rsid w:val="00905F7A"/>
    <w:rsid w:val="00906228"/>
    <w:rsid w:val="00911B3E"/>
    <w:rsid w:val="00913393"/>
    <w:rsid w:val="009148D6"/>
    <w:rsid w:val="009170B2"/>
    <w:rsid w:val="00917227"/>
    <w:rsid w:val="00921E35"/>
    <w:rsid w:val="00922602"/>
    <w:rsid w:val="00922B3B"/>
    <w:rsid w:val="00925F5A"/>
    <w:rsid w:val="009300B7"/>
    <w:rsid w:val="00931ABA"/>
    <w:rsid w:val="00940BA9"/>
    <w:rsid w:val="00941B3D"/>
    <w:rsid w:val="00943863"/>
    <w:rsid w:val="00943F4C"/>
    <w:rsid w:val="009502A9"/>
    <w:rsid w:val="00950460"/>
    <w:rsid w:val="009511F8"/>
    <w:rsid w:val="009524B3"/>
    <w:rsid w:val="00952BB2"/>
    <w:rsid w:val="00954C16"/>
    <w:rsid w:val="00963A89"/>
    <w:rsid w:val="009667D5"/>
    <w:rsid w:val="00972FB9"/>
    <w:rsid w:val="00974C96"/>
    <w:rsid w:val="009856CD"/>
    <w:rsid w:val="00986FEC"/>
    <w:rsid w:val="009924B5"/>
    <w:rsid w:val="00993364"/>
    <w:rsid w:val="009950E1"/>
    <w:rsid w:val="00995B50"/>
    <w:rsid w:val="009A1883"/>
    <w:rsid w:val="009A1DA8"/>
    <w:rsid w:val="009A6038"/>
    <w:rsid w:val="009B12A3"/>
    <w:rsid w:val="009B498E"/>
    <w:rsid w:val="009B6F13"/>
    <w:rsid w:val="009B6FEA"/>
    <w:rsid w:val="009C28B1"/>
    <w:rsid w:val="009C4531"/>
    <w:rsid w:val="009C461C"/>
    <w:rsid w:val="009C5423"/>
    <w:rsid w:val="009C5BE6"/>
    <w:rsid w:val="009C685D"/>
    <w:rsid w:val="009C7145"/>
    <w:rsid w:val="009D1CEC"/>
    <w:rsid w:val="009D4043"/>
    <w:rsid w:val="009E08D9"/>
    <w:rsid w:val="009E3522"/>
    <w:rsid w:val="009E5CDB"/>
    <w:rsid w:val="009E5DFB"/>
    <w:rsid w:val="009E718D"/>
    <w:rsid w:val="009F155A"/>
    <w:rsid w:val="00A05331"/>
    <w:rsid w:val="00A060DF"/>
    <w:rsid w:val="00A06788"/>
    <w:rsid w:val="00A15E0D"/>
    <w:rsid w:val="00A2014C"/>
    <w:rsid w:val="00A22F15"/>
    <w:rsid w:val="00A23C14"/>
    <w:rsid w:val="00A27329"/>
    <w:rsid w:val="00A30E42"/>
    <w:rsid w:val="00A34824"/>
    <w:rsid w:val="00A37B2A"/>
    <w:rsid w:val="00A42833"/>
    <w:rsid w:val="00A42D63"/>
    <w:rsid w:val="00A504D1"/>
    <w:rsid w:val="00A55B88"/>
    <w:rsid w:val="00A64E47"/>
    <w:rsid w:val="00A65166"/>
    <w:rsid w:val="00A70664"/>
    <w:rsid w:val="00A73575"/>
    <w:rsid w:val="00A74205"/>
    <w:rsid w:val="00A80761"/>
    <w:rsid w:val="00A807DC"/>
    <w:rsid w:val="00A827C2"/>
    <w:rsid w:val="00A84567"/>
    <w:rsid w:val="00A851BB"/>
    <w:rsid w:val="00A87D1A"/>
    <w:rsid w:val="00A93E17"/>
    <w:rsid w:val="00A953B6"/>
    <w:rsid w:val="00A96BA3"/>
    <w:rsid w:val="00A97A5A"/>
    <w:rsid w:val="00A97F67"/>
    <w:rsid w:val="00AA3F03"/>
    <w:rsid w:val="00AA4ED0"/>
    <w:rsid w:val="00AA6483"/>
    <w:rsid w:val="00AA713E"/>
    <w:rsid w:val="00AB0179"/>
    <w:rsid w:val="00AB049B"/>
    <w:rsid w:val="00AB1917"/>
    <w:rsid w:val="00AB3294"/>
    <w:rsid w:val="00AB3D39"/>
    <w:rsid w:val="00AB6B18"/>
    <w:rsid w:val="00AB7EC7"/>
    <w:rsid w:val="00AC06AF"/>
    <w:rsid w:val="00AC28E1"/>
    <w:rsid w:val="00AC310E"/>
    <w:rsid w:val="00AC5D51"/>
    <w:rsid w:val="00AD0204"/>
    <w:rsid w:val="00AD6EE0"/>
    <w:rsid w:val="00AE03F2"/>
    <w:rsid w:val="00AE12EB"/>
    <w:rsid w:val="00AE1365"/>
    <w:rsid w:val="00AE368E"/>
    <w:rsid w:val="00AE487E"/>
    <w:rsid w:val="00AE4BFB"/>
    <w:rsid w:val="00AE534A"/>
    <w:rsid w:val="00AE64EE"/>
    <w:rsid w:val="00AF15FF"/>
    <w:rsid w:val="00AF163D"/>
    <w:rsid w:val="00AF4FDF"/>
    <w:rsid w:val="00AF5846"/>
    <w:rsid w:val="00AF7624"/>
    <w:rsid w:val="00B00FD9"/>
    <w:rsid w:val="00B06A55"/>
    <w:rsid w:val="00B106F4"/>
    <w:rsid w:val="00B11196"/>
    <w:rsid w:val="00B2043C"/>
    <w:rsid w:val="00B22837"/>
    <w:rsid w:val="00B2361E"/>
    <w:rsid w:val="00B3133B"/>
    <w:rsid w:val="00B31A1D"/>
    <w:rsid w:val="00B34FFD"/>
    <w:rsid w:val="00B40112"/>
    <w:rsid w:val="00B403B8"/>
    <w:rsid w:val="00B411C8"/>
    <w:rsid w:val="00B5318B"/>
    <w:rsid w:val="00B542A7"/>
    <w:rsid w:val="00B546FC"/>
    <w:rsid w:val="00B54B82"/>
    <w:rsid w:val="00B56DFF"/>
    <w:rsid w:val="00B6145B"/>
    <w:rsid w:val="00B62CD2"/>
    <w:rsid w:val="00B637DE"/>
    <w:rsid w:val="00B6440C"/>
    <w:rsid w:val="00B67C65"/>
    <w:rsid w:val="00B70769"/>
    <w:rsid w:val="00B711FF"/>
    <w:rsid w:val="00B71484"/>
    <w:rsid w:val="00B730CE"/>
    <w:rsid w:val="00B76EB0"/>
    <w:rsid w:val="00B8039D"/>
    <w:rsid w:val="00B82BD2"/>
    <w:rsid w:val="00B85151"/>
    <w:rsid w:val="00B90F3D"/>
    <w:rsid w:val="00B91465"/>
    <w:rsid w:val="00B92B7F"/>
    <w:rsid w:val="00B954E5"/>
    <w:rsid w:val="00B95ED5"/>
    <w:rsid w:val="00BA2499"/>
    <w:rsid w:val="00BA36A0"/>
    <w:rsid w:val="00BA6BCB"/>
    <w:rsid w:val="00BB00DA"/>
    <w:rsid w:val="00BB2103"/>
    <w:rsid w:val="00BB3448"/>
    <w:rsid w:val="00BB3B0D"/>
    <w:rsid w:val="00BB79D5"/>
    <w:rsid w:val="00BC3361"/>
    <w:rsid w:val="00BC3D3C"/>
    <w:rsid w:val="00BC7AFF"/>
    <w:rsid w:val="00BD1D48"/>
    <w:rsid w:val="00BD2166"/>
    <w:rsid w:val="00BD428F"/>
    <w:rsid w:val="00BD51FE"/>
    <w:rsid w:val="00BD57A4"/>
    <w:rsid w:val="00BE19F6"/>
    <w:rsid w:val="00BE1CE4"/>
    <w:rsid w:val="00BE1D95"/>
    <w:rsid w:val="00BE681D"/>
    <w:rsid w:val="00BF0AE3"/>
    <w:rsid w:val="00BF15AE"/>
    <w:rsid w:val="00BF2B50"/>
    <w:rsid w:val="00BF4C94"/>
    <w:rsid w:val="00BF5C7F"/>
    <w:rsid w:val="00C07A75"/>
    <w:rsid w:val="00C103C4"/>
    <w:rsid w:val="00C10BDD"/>
    <w:rsid w:val="00C11178"/>
    <w:rsid w:val="00C142AF"/>
    <w:rsid w:val="00C14505"/>
    <w:rsid w:val="00C14605"/>
    <w:rsid w:val="00C172CA"/>
    <w:rsid w:val="00C20176"/>
    <w:rsid w:val="00C2017B"/>
    <w:rsid w:val="00C25009"/>
    <w:rsid w:val="00C345E8"/>
    <w:rsid w:val="00C34822"/>
    <w:rsid w:val="00C3545E"/>
    <w:rsid w:val="00C36076"/>
    <w:rsid w:val="00C3705D"/>
    <w:rsid w:val="00C40499"/>
    <w:rsid w:val="00C4083A"/>
    <w:rsid w:val="00C41F9A"/>
    <w:rsid w:val="00C430DD"/>
    <w:rsid w:val="00C45C92"/>
    <w:rsid w:val="00C46067"/>
    <w:rsid w:val="00C51F88"/>
    <w:rsid w:val="00C550A5"/>
    <w:rsid w:val="00C552F5"/>
    <w:rsid w:val="00C560CA"/>
    <w:rsid w:val="00C56550"/>
    <w:rsid w:val="00C575F2"/>
    <w:rsid w:val="00C65DDE"/>
    <w:rsid w:val="00C66A77"/>
    <w:rsid w:val="00C72474"/>
    <w:rsid w:val="00C72AA6"/>
    <w:rsid w:val="00C74360"/>
    <w:rsid w:val="00C74FF3"/>
    <w:rsid w:val="00C8693F"/>
    <w:rsid w:val="00C878F2"/>
    <w:rsid w:val="00C9464E"/>
    <w:rsid w:val="00C94BBD"/>
    <w:rsid w:val="00C97401"/>
    <w:rsid w:val="00CA2FFC"/>
    <w:rsid w:val="00CB0028"/>
    <w:rsid w:val="00CB0656"/>
    <w:rsid w:val="00CB197D"/>
    <w:rsid w:val="00CB37EA"/>
    <w:rsid w:val="00CB38FB"/>
    <w:rsid w:val="00CB797A"/>
    <w:rsid w:val="00CB7E97"/>
    <w:rsid w:val="00CC126B"/>
    <w:rsid w:val="00CC409E"/>
    <w:rsid w:val="00CC59CB"/>
    <w:rsid w:val="00CC5CE0"/>
    <w:rsid w:val="00CC786A"/>
    <w:rsid w:val="00CD3E99"/>
    <w:rsid w:val="00CD4AA8"/>
    <w:rsid w:val="00CD631F"/>
    <w:rsid w:val="00CD6927"/>
    <w:rsid w:val="00CD6F5A"/>
    <w:rsid w:val="00CE3C52"/>
    <w:rsid w:val="00CE6C5F"/>
    <w:rsid w:val="00CF2471"/>
    <w:rsid w:val="00CF4E64"/>
    <w:rsid w:val="00D01C34"/>
    <w:rsid w:val="00D02DC2"/>
    <w:rsid w:val="00D03731"/>
    <w:rsid w:val="00D04D0F"/>
    <w:rsid w:val="00D05EFC"/>
    <w:rsid w:val="00D073D4"/>
    <w:rsid w:val="00D11F9A"/>
    <w:rsid w:val="00D12BB3"/>
    <w:rsid w:val="00D20247"/>
    <w:rsid w:val="00D239F4"/>
    <w:rsid w:val="00D244EC"/>
    <w:rsid w:val="00D32AB1"/>
    <w:rsid w:val="00D33CBD"/>
    <w:rsid w:val="00D33D5E"/>
    <w:rsid w:val="00D37425"/>
    <w:rsid w:val="00D41357"/>
    <w:rsid w:val="00D4309E"/>
    <w:rsid w:val="00D44B45"/>
    <w:rsid w:val="00D5024E"/>
    <w:rsid w:val="00D51B49"/>
    <w:rsid w:val="00D521D9"/>
    <w:rsid w:val="00D532E4"/>
    <w:rsid w:val="00D536D8"/>
    <w:rsid w:val="00D54640"/>
    <w:rsid w:val="00D64B93"/>
    <w:rsid w:val="00D6610D"/>
    <w:rsid w:val="00D66CCB"/>
    <w:rsid w:val="00D737BE"/>
    <w:rsid w:val="00D74CE5"/>
    <w:rsid w:val="00D75246"/>
    <w:rsid w:val="00D768FE"/>
    <w:rsid w:val="00D76CEF"/>
    <w:rsid w:val="00D80CCF"/>
    <w:rsid w:val="00D82292"/>
    <w:rsid w:val="00D84936"/>
    <w:rsid w:val="00D84E91"/>
    <w:rsid w:val="00D8568E"/>
    <w:rsid w:val="00D90D81"/>
    <w:rsid w:val="00D91D52"/>
    <w:rsid w:val="00D91DEF"/>
    <w:rsid w:val="00D952F8"/>
    <w:rsid w:val="00DA3AA1"/>
    <w:rsid w:val="00DA5231"/>
    <w:rsid w:val="00DB529C"/>
    <w:rsid w:val="00DB77AE"/>
    <w:rsid w:val="00DB7BDB"/>
    <w:rsid w:val="00DC4598"/>
    <w:rsid w:val="00DC4E1A"/>
    <w:rsid w:val="00DC69B3"/>
    <w:rsid w:val="00DD2891"/>
    <w:rsid w:val="00DE32B8"/>
    <w:rsid w:val="00DE40A5"/>
    <w:rsid w:val="00DE7522"/>
    <w:rsid w:val="00DF0FF1"/>
    <w:rsid w:val="00DF13B4"/>
    <w:rsid w:val="00DF2D19"/>
    <w:rsid w:val="00DF5DC7"/>
    <w:rsid w:val="00DF6626"/>
    <w:rsid w:val="00E00162"/>
    <w:rsid w:val="00E019D6"/>
    <w:rsid w:val="00E02485"/>
    <w:rsid w:val="00E04D0D"/>
    <w:rsid w:val="00E1406A"/>
    <w:rsid w:val="00E163E9"/>
    <w:rsid w:val="00E16DAB"/>
    <w:rsid w:val="00E20CF9"/>
    <w:rsid w:val="00E22F56"/>
    <w:rsid w:val="00E339E9"/>
    <w:rsid w:val="00E35A10"/>
    <w:rsid w:val="00E3710A"/>
    <w:rsid w:val="00E375EF"/>
    <w:rsid w:val="00E425F8"/>
    <w:rsid w:val="00E43780"/>
    <w:rsid w:val="00E45A39"/>
    <w:rsid w:val="00E469AD"/>
    <w:rsid w:val="00E46C12"/>
    <w:rsid w:val="00E512E0"/>
    <w:rsid w:val="00E5224E"/>
    <w:rsid w:val="00E56E3F"/>
    <w:rsid w:val="00E571F6"/>
    <w:rsid w:val="00E60111"/>
    <w:rsid w:val="00E62A25"/>
    <w:rsid w:val="00E62CC0"/>
    <w:rsid w:val="00E63C21"/>
    <w:rsid w:val="00E6447A"/>
    <w:rsid w:val="00E672F1"/>
    <w:rsid w:val="00E738F1"/>
    <w:rsid w:val="00E74E39"/>
    <w:rsid w:val="00E77DA7"/>
    <w:rsid w:val="00E80856"/>
    <w:rsid w:val="00E81369"/>
    <w:rsid w:val="00E924EE"/>
    <w:rsid w:val="00E94B2C"/>
    <w:rsid w:val="00EA1AF1"/>
    <w:rsid w:val="00EA70A4"/>
    <w:rsid w:val="00EA7E6A"/>
    <w:rsid w:val="00EA7FBB"/>
    <w:rsid w:val="00EB11DD"/>
    <w:rsid w:val="00EB3124"/>
    <w:rsid w:val="00EB433C"/>
    <w:rsid w:val="00EB44C0"/>
    <w:rsid w:val="00EB4ADB"/>
    <w:rsid w:val="00EB5DE2"/>
    <w:rsid w:val="00EC6384"/>
    <w:rsid w:val="00EC666B"/>
    <w:rsid w:val="00EC6C65"/>
    <w:rsid w:val="00EC6CF7"/>
    <w:rsid w:val="00EC7472"/>
    <w:rsid w:val="00ED4815"/>
    <w:rsid w:val="00ED5AE2"/>
    <w:rsid w:val="00EE24FA"/>
    <w:rsid w:val="00EE2B89"/>
    <w:rsid w:val="00EE4489"/>
    <w:rsid w:val="00EF4CDA"/>
    <w:rsid w:val="00EF53EF"/>
    <w:rsid w:val="00F0156A"/>
    <w:rsid w:val="00F01A09"/>
    <w:rsid w:val="00F07C7E"/>
    <w:rsid w:val="00F07DD8"/>
    <w:rsid w:val="00F10DB1"/>
    <w:rsid w:val="00F116F5"/>
    <w:rsid w:val="00F14040"/>
    <w:rsid w:val="00F246A9"/>
    <w:rsid w:val="00F35642"/>
    <w:rsid w:val="00F40D09"/>
    <w:rsid w:val="00F430D0"/>
    <w:rsid w:val="00F46F34"/>
    <w:rsid w:val="00F4704C"/>
    <w:rsid w:val="00F544D9"/>
    <w:rsid w:val="00F54CA7"/>
    <w:rsid w:val="00F57EC3"/>
    <w:rsid w:val="00F60329"/>
    <w:rsid w:val="00F608CA"/>
    <w:rsid w:val="00F61863"/>
    <w:rsid w:val="00F63853"/>
    <w:rsid w:val="00F671BC"/>
    <w:rsid w:val="00F70FBD"/>
    <w:rsid w:val="00F7104C"/>
    <w:rsid w:val="00F71B19"/>
    <w:rsid w:val="00F71BFA"/>
    <w:rsid w:val="00F724B6"/>
    <w:rsid w:val="00F743DD"/>
    <w:rsid w:val="00F75462"/>
    <w:rsid w:val="00F75A2D"/>
    <w:rsid w:val="00F77C4F"/>
    <w:rsid w:val="00F80D04"/>
    <w:rsid w:val="00F86501"/>
    <w:rsid w:val="00F8773F"/>
    <w:rsid w:val="00F90805"/>
    <w:rsid w:val="00F914AB"/>
    <w:rsid w:val="00F91722"/>
    <w:rsid w:val="00F943AB"/>
    <w:rsid w:val="00F94A4C"/>
    <w:rsid w:val="00F94DDB"/>
    <w:rsid w:val="00FA0FBD"/>
    <w:rsid w:val="00FA2426"/>
    <w:rsid w:val="00FA33C2"/>
    <w:rsid w:val="00FA4191"/>
    <w:rsid w:val="00FA6C38"/>
    <w:rsid w:val="00FB0A11"/>
    <w:rsid w:val="00FB0F6A"/>
    <w:rsid w:val="00FB109A"/>
    <w:rsid w:val="00FB1581"/>
    <w:rsid w:val="00FB1E25"/>
    <w:rsid w:val="00FB6C33"/>
    <w:rsid w:val="00FB7D97"/>
    <w:rsid w:val="00FC0B08"/>
    <w:rsid w:val="00FC16B0"/>
    <w:rsid w:val="00FC387A"/>
    <w:rsid w:val="00FC5DFE"/>
    <w:rsid w:val="00FD4747"/>
    <w:rsid w:val="00FE05A6"/>
    <w:rsid w:val="00FE0BF6"/>
    <w:rsid w:val="00FE1234"/>
    <w:rsid w:val="00FF06D8"/>
    <w:rsid w:val="00FF0729"/>
    <w:rsid w:val="00FF24A5"/>
    <w:rsid w:val="00FF75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62E627"/>
  <w15:docId w15:val="{9DF996DA-5710-4127-8887-9CAD648B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13BB1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B711F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31138D"/>
    <w:pPr>
      <w:keepNext/>
      <w:outlineLvl w:val="1"/>
    </w:pPr>
    <w:rPr>
      <w:rFonts w:ascii="Arial" w:hAnsi="Arial"/>
      <w:b/>
      <w:bCs/>
      <w:u w:val="single"/>
    </w:rPr>
  </w:style>
  <w:style w:type="paragraph" w:styleId="Ttulo3">
    <w:name w:val="heading 3"/>
    <w:basedOn w:val="Normal"/>
    <w:next w:val="Normal"/>
    <w:link w:val="Ttulo3Char"/>
    <w:qFormat/>
    <w:rsid w:val="0031138D"/>
    <w:pPr>
      <w:keepNext/>
      <w:shd w:val="clear" w:color="auto" w:fill="C0C0C0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073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8073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8073B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8">
    <w:name w:val="heading 8"/>
    <w:basedOn w:val="Normal"/>
    <w:next w:val="Normal"/>
    <w:link w:val="Ttulo8Char"/>
    <w:qFormat/>
    <w:rsid w:val="0031138D"/>
    <w:pPr>
      <w:spacing w:before="240" w:after="60"/>
      <w:outlineLvl w:val="7"/>
    </w:pPr>
    <w:rPr>
      <w:i/>
      <w:i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17E87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517E87"/>
    <w:pPr>
      <w:tabs>
        <w:tab w:val="center" w:pos="4252"/>
        <w:tab w:val="right" w:pos="8504"/>
      </w:tabs>
    </w:pPr>
  </w:style>
  <w:style w:type="character" w:styleId="Hyperlink">
    <w:name w:val="Hyperlink"/>
    <w:rsid w:val="00517E87"/>
    <w:rPr>
      <w:color w:val="0000FF"/>
      <w:u w:val="single"/>
    </w:rPr>
  </w:style>
  <w:style w:type="table" w:styleId="Tabelacomgrade">
    <w:name w:val="Table Grid"/>
    <w:basedOn w:val="Tabelanormal"/>
    <w:rsid w:val="00E22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BD2166"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3B6D0B"/>
    <w:rPr>
      <w:sz w:val="24"/>
      <w:szCs w:val="24"/>
    </w:rPr>
  </w:style>
  <w:style w:type="paragraph" w:styleId="MapadoDocumento">
    <w:name w:val="Document Map"/>
    <w:basedOn w:val="Normal"/>
    <w:link w:val="MapadoDocumentoChar"/>
    <w:rsid w:val="00B31A1D"/>
    <w:rPr>
      <w:rFonts w:ascii="Tahoma" w:hAnsi="Tahoma"/>
      <w:sz w:val="16"/>
      <w:szCs w:val="16"/>
    </w:rPr>
  </w:style>
  <w:style w:type="character" w:customStyle="1" w:styleId="MapadoDocumentoChar">
    <w:name w:val="Mapa do Documento Char"/>
    <w:link w:val="MapadoDocumento"/>
    <w:rsid w:val="00B31A1D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31138D"/>
    <w:rPr>
      <w:rFonts w:ascii="Arial" w:hAnsi="Arial" w:cs="Arial"/>
      <w:b/>
      <w:bCs/>
      <w:sz w:val="24"/>
      <w:szCs w:val="24"/>
      <w:u w:val="single"/>
    </w:rPr>
  </w:style>
  <w:style w:type="character" w:customStyle="1" w:styleId="Ttulo3Char">
    <w:name w:val="Título 3 Char"/>
    <w:link w:val="Ttulo3"/>
    <w:rsid w:val="0031138D"/>
    <w:rPr>
      <w:b/>
      <w:bCs/>
      <w:sz w:val="24"/>
      <w:szCs w:val="24"/>
      <w:shd w:val="clear" w:color="auto" w:fill="C0C0C0"/>
    </w:rPr>
  </w:style>
  <w:style w:type="character" w:customStyle="1" w:styleId="Ttulo8Char">
    <w:name w:val="Título 8 Char"/>
    <w:link w:val="Ttulo8"/>
    <w:rsid w:val="0031138D"/>
    <w:rPr>
      <w:i/>
      <w:iCs/>
      <w:sz w:val="24"/>
      <w:szCs w:val="24"/>
    </w:rPr>
  </w:style>
  <w:style w:type="paragraph" w:customStyle="1" w:styleId="texto1">
    <w:name w:val="texto1"/>
    <w:basedOn w:val="Normal"/>
    <w:rsid w:val="0031138D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WW-Recuodecorpodetexto3">
    <w:name w:val="WW-Recuo de corpo de texto 3"/>
    <w:basedOn w:val="Normal"/>
    <w:rsid w:val="0031138D"/>
    <w:pPr>
      <w:ind w:left="709" w:hanging="709"/>
      <w:jc w:val="both"/>
    </w:pPr>
    <w:rPr>
      <w:szCs w:val="20"/>
      <w:lang w:eastAsia="ar-SA"/>
    </w:rPr>
  </w:style>
  <w:style w:type="paragraph" w:customStyle="1" w:styleId="WW-Corpodetexto2">
    <w:name w:val="WW-Corpo de texto 2"/>
    <w:basedOn w:val="Normal"/>
    <w:rsid w:val="0031138D"/>
    <w:pPr>
      <w:suppressAutoHyphens/>
      <w:jc w:val="both"/>
    </w:pPr>
    <w:rPr>
      <w:rFonts w:ascii="Garamond" w:hAnsi="Garamond"/>
      <w:color w:val="000080"/>
    </w:rPr>
  </w:style>
  <w:style w:type="character" w:customStyle="1" w:styleId="RodapChar">
    <w:name w:val="Rodapé Char"/>
    <w:link w:val="Rodap"/>
    <w:uiPriority w:val="99"/>
    <w:rsid w:val="0031138D"/>
    <w:rPr>
      <w:sz w:val="24"/>
      <w:szCs w:val="24"/>
    </w:rPr>
  </w:style>
  <w:style w:type="character" w:styleId="Forte">
    <w:name w:val="Strong"/>
    <w:uiPriority w:val="22"/>
    <w:qFormat/>
    <w:rsid w:val="00627BBB"/>
    <w:rPr>
      <w:b/>
      <w:bCs/>
    </w:rPr>
  </w:style>
  <w:style w:type="character" w:customStyle="1" w:styleId="Ttulo4Char">
    <w:name w:val="Título 4 Char"/>
    <w:link w:val="Ttulo4"/>
    <w:semiHidden/>
    <w:rsid w:val="008073BB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semiHidden/>
    <w:rsid w:val="008073B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semiHidden/>
    <w:rsid w:val="008073BB"/>
    <w:rPr>
      <w:rFonts w:ascii="Calibri" w:eastAsia="Times New Roman" w:hAnsi="Calibri" w:cs="Times New Roman"/>
      <w:b/>
      <w:bCs/>
      <w:sz w:val="22"/>
      <w:szCs w:val="22"/>
    </w:rPr>
  </w:style>
  <w:style w:type="paragraph" w:styleId="Recuodecorpodetexto">
    <w:name w:val="Body Text Indent"/>
    <w:basedOn w:val="Normal"/>
    <w:link w:val="RecuodecorpodetextoChar"/>
    <w:rsid w:val="009170B2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rsid w:val="009170B2"/>
    <w:rPr>
      <w:sz w:val="24"/>
      <w:szCs w:val="24"/>
    </w:rPr>
  </w:style>
  <w:style w:type="paragraph" w:styleId="Corpodetexto">
    <w:name w:val="Body Text"/>
    <w:basedOn w:val="Normal"/>
    <w:link w:val="CorpodetextoChar"/>
    <w:rsid w:val="002E77F1"/>
    <w:pPr>
      <w:spacing w:after="120"/>
    </w:pPr>
  </w:style>
  <w:style w:type="character" w:customStyle="1" w:styleId="CorpodetextoChar">
    <w:name w:val="Corpo de texto Char"/>
    <w:link w:val="Corpodetexto"/>
    <w:rsid w:val="002E77F1"/>
    <w:rPr>
      <w:sz w:val="24"/>
      <w:szCs w:val="24"/>
    </w:rPr>
  </w:style>
  <w:style w:type="paragraph" w:customStyle="1" w:styleId="WW-Recuodecorpodetexto2">
    <w:name w:val="WW-Recuo de corpo de texto 2"/>
    <w:basedOn w:val="Normal"/>
    <w:rsid w:val="002E77F1"/>
    <w:pPr>
      <w:suppressAutoHyphens/>
      <w:ind w:firstLine="1418"/>
      <w:jc w:val="both"/>
    </w:pPr>
    <w:rPr>
      <w:sz w:val="26"/>
      <w:szCs w:val="20"/>
    </w:rPr>
  </w:style>
  <w:style w:type="paragraph" w:customStyle="1" w:styleId="identifica">
    <w:name w:val="identifica"/>
    <w:basedOn w:val="Normal"/>
    <w:rsid w:val="00BF4C94"/>
    <w:pPr>
      <w:spacing w:before="100" w:beforeAutospacing="1" w:after="100" w:afterAutospacing="1"/>
    </w:pPr>
  </w:style>
  <w:style w:type="paragraph" w:customStyle="1" w:styleId="dou-paragraph">
    <w:name w:val="dou-paragraph"/>
    <w:basedOn w:val="Normal"/>
    <w:rsid w:val="00BF4C94"/>
    <w:pPr>
      <w:spacing w:before="100" w:beforeAutospacing="1" w:after="100" w:afterAutospacing="1"/>
    </w:pPr>
  </w:style>
  <w:style w:type="character" w:styleId="TtulodoLivro">
    <w:name w:val="Book Title"/>
    <w:basedOn w:val="Fontepargpadro"/>
    <w:uiPriority w:val="33"/>
    <w:qFormat/>
    <w:rsid w:val="00BF4C94"/>
    <w:rPr>
      <w:b/>
      <w:bCs/>
      <w:smallCaps/>
      <w:spacing w:val="5"/>
    </w:rPr>
  </w:style>
  <w:style w:type="character" w:customStyle="1" w:styleId="Ttulo1Char">
    <w:name w:val="Título 1 Char"/>
    <w:basedOn w:val="Fontepargpadro"/>
    <w:link w:val="Ttulo1"/>
    <w:rsid w:val="00B711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har"/>
    <w:qFormat/>
    <w:rsid w:val="00B711F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B711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qFormat/>
    <w:rsid w:val="00B711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har">
    <w:name w:val="Subtítulo Char"/>
    <w:basedOn w:val="Fontepargpadro"/>
    <w:link w:val="Subttulo"/>
    <w:rsid w:val="00B711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e">
    <w:name w:val="Emphasis"/>
    <w:basedOn w:val="Fontepargpadro"/>
    <w:qFormat/>
    <w:rsid w:val="00B711FF"/>
    <w:rPr>
      <w:i/>
      <w:iCs/>
    </w:rPr>
  </w:style>
  <w:style w:type="paragraph" w:styleId="PargrafodaLista">
    <w:name w:val="List Paragraph"/>
    <w:basedOn w:val="Normal"/>
    <w:uiPriority w:val="34"/>
    <w:qFormat/>
    <w:rsid w:val="00B71484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011B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4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ofelixdoaraguaia.mt.gov.br/cis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saofelixdoaraguaia.mt.gov.br/publicacoes-cisa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icitacao@camaranovosaojoaquim.mt.gov.br,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gda\AppData\Local\Temp\Rar$DIa0.687\AVISO%20DE%20DISPENSA%20TRANSPORTE%20ESCOLAR%20EMERGENCIAL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3C4BC-F6B2-4A82-A91E-4357ECA01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AVISO DE DISPENSA TRANSPORTE ESCOLAR EMERGENCIAL</Template>
  <TotalTime>48</TotalTime>
  <Pages>1</Pages>
  <Words>400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INDICE DE MONTAGEM DO BALANCETE FINANCEIRO MENSAL</vt:lpstr>
    </vt:vector>
  </TitlesOfParts>
  <Company>AVENIDA ARAGUAIA, 248 – CENTRO – FONES/FAX (66) 3522-1606 – SÃO FÉLIX DO ARAGUAIA EMAIL: pmsaofelixdoaraguaia@yahoo.com.br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INDICE DE MONTAGEM DO BALANCETE FINANCEIRO MENSAL</dc:title>
  <dc:creator>Magda</dc:creator>
  <cp:lastModifiedBy>Márcio Castilho de Moraes</cp:lastModifiedBy>
  <cp:revision>91</cp:revision>
  <cp:lastPrinted>2026-03-23T21:16:00Z</cp:lastPrinted>
  <dcterms:created xsi:type="dcterms:W3CDTF">2022-03-11T16:07:00Z</dcterms:created>
  <dcterms:modified xsi:type="dcterms:W3CDTF">2026-03-23T21:30:00Z</dcterms:modified>
</cp:coreProperties>
</file>